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EA64EE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5A16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 </w:t>
      </w:r>
      <w:r w:rsidR="001B1C8D"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EA64EE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EA64EE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="00C81DB8" w:rsidRPr="00EA64EE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เลิกประกอบพาณิชยกิจ</w:t>
      </w:r>
      <w:r w:rsidR="00C81DB8" w:rsidRPr="00EA64EE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="00C81DB8" w:rsidRPr="00EA64EE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ตามพ</w:t>
      </w:r>
      <w:r w:rsidR="00C81DB8" w:rsidRPr="00EA64EE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EA64EE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ร</w:t>
      </w:r>
      <w:r w:rsidR="00C81DB8" w:rsidRPr="00EA64EE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EA64EE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บ</w:t>
      </w:r>
      <w:r w:rsidR="00C81DB8" w:rsidRPr="00EA64EE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EA64EE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ทะเบียนพาณิชย์พ</w:t>
      </w:r>
      <w:r w:rsidR="00C81DB8" w:rsidRPr="00EA64EE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EA64EE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ศ</w:t>
      </w:r>
      <w:r w:rsidR="00C81DB8" w:rsidRPr="00EA64EE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. 2499 </w:t>
      </w:r>
      <w:r w:rsidR="00C81DB8" w:rsidRPr="00EA64EE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กรณีผู้ขอจดทะเบียนเป็นนิติบุคคลที่ตั้งขึ้นตามกฎหมายต่างประเทศ</w:t>
      </w:r>
    </w:p>
    <w:p w:rsidR="00D239AD" w:rsidRPr="00EA64EE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A64EE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EA64EE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="005A164D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EA64EE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5A164D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EA64EE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EA64EE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="005A164D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EA64EE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5A164D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กระทรวงพาณิชย์</w:t>
      </w:r>
    </w:p>
    <w:p w:rsidR="003F4A0D" w:rsidRPr="00EA64EE" w:rsidRDefault="00EC35FB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EA64EE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5A164D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 xml:space="preserve"> </w:t>
      </w:r>
      <w:r w:rsidRPr="00EA64EE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5A164D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EA64EE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เลิกประกอบพาณิชยกิจ</w:t>
      </w:r>
      <w:r w:rsidR="00C81DB8" w:rsidRPr="00EA64EE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C81DB8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ตามพ</w:t>
      </w:r>
      <w:r w:rsidR="00C81DB8" w:rsidRPr="00EA64EE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="00C81DB8" w:rsidRPr="00EA64EE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="00C81DB8" w:rsidRPr="00EA64EE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ทะเบียนพาณิชย์พ</w:t>
      </w:r>
      <w:r w:rsidR="00C81DB8" w:rsidRPr="00EA64EE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EA64EE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C81DB8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กรณีผู้ขอจดทะเบียนเป็นนิติบุคคลที่ตั้งขึ้นตามกฎหมายต่างประเทศ</w:t>
      </w:r>
    </w:p>
    <w:p w:rsidR="00132E1B" w:rsidRPr="00EA64EE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5A16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5A164D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EA64EE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5A164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5A164D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EA64EE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EA64EE">
        <w:rPr>
          <w:rFonts w:ascii="TH SarabunIT๙" w:hAnsi="TH SarabunIT๙" w:cs="TH SarabunIT๙"/>
          <w:noProof/>
          <w:sz w:val="32"/>
          <w:szCs w:val="32"/>
        </w:rPr>
        <w:t>)</w:t>
      </w:r>
      <w:r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EA64EE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5A164D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5A164D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จดทะเบียน</w:t>
      </w:r>
      <w:r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EA64EE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A64E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EA64EE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EA64EE" w:rsidTr="008C1396">
        <w:tc>
          <w:tcPr>
            <w:tcW w:w="675" w:type="dxa"/>
          </w:tcPr>
          <w:p w:rsidR="00394708" w:rsidRPr="00EA64EE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A64EE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2549</w:t>
            </w:r>
          </w:p>
        </w:tc>
      </w:tr>
      <w:tr w:rsidR="0087182F" w:rsidRPr="00EA64EE" w:rsidTr="008C1396">
        <w:tc>
          <w:tcPr>
            <w:tcW w:w="675" w:type="dxa"/>
          </w:tcPr>
          <w:p w:rsidR="00394708" w:rsidRPr="00EA64EE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A64EE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87182F" w:rsidRPr="00EA64EE" w:rsidTr="008C1396">
        <w:tc>
          <w:tcPr>
            <w:tcW w:w="675" w:type="dxa"/>
          </w:tcPr>
          <w:p w:rsidR="00394708" w:rsidRPr="00EA64EE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A64EE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8)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2552</w:t>
            </w:r>
          </w:p>
        </w:tc>
      </w:tr>
      <w:tr w:rsidR="0087182F" w:rsidRPr="00EA64EE" w:rsidTr="008C1396">
        <w:tc>
          <w:tcPr>
            <w:tcW w:w="675" w:type="dxa"/>
          </w:tcPr>
          <w:p w:rsidR="00394708" w:rsidRPr="00EA64EE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A64EE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9)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10)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87182F" w:rsidRPr="00EA64EE" w:rsidTr="008C1396">
        <w:tc>
          <w:tcPr>
            <w:tcW w:w="675" w:type="dxa"/>
          </w:tcPr>
          <w:p w:rsidR="00394708" w:rsidRPr="00EA64EE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A64EE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3 (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2540)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EA64EE" w:rsidTr="008C1396">
        <w:tc>
          <w:tcPr>
            <w:tcW w:w="675" w:type="dxa"/>
          </w:tcPr>
          <w:p w:rsidR="00394708" w:rsidRPr="00EA64EE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A64EE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1/2553 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87182F" w:rsidRPr="00EA64EE" w:rsidTr="008C1396">
        <w:tc>
          <w:tcPr>
            <w:tcW w:w="675" w:type="dxa"/>
          </w:tcPr>
          <w:p w:rsidR="00394708" w:rsidRPr="00EA64EE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A64EE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1/2554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  <w:tr w:rsidR="0087182F" w:rsidRPr="00EA64EE" w:rsidTr="008C1396">
        <w:tc>
          <w:tcPr>
            <w:tcW w:w="675" w:type="dxa"/>
          </w:tcPr>
          <w:p w:rsidR="00394708" w:rsidRPr="00EA64EE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A64EE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83 (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2515) 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87182F" w:rsidRPr="00EA64EE" w:rsidTr="008C1396">
        <w:tc>
          <w:tcPr>
            <w:tcW w:w="675" w:type="dxa"/>
          </w:tcPr>
          <w:p w:rsidR="00394708" w:rsidRPr="00EA64EE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A64EE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93 (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2520)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EA64EE" w:rsidTr="008C1396">
        <w:tc>
          <w:tcPr>
            <w:tcW w:w="675" w:type="dxa"/>
          </w:tcPr>
          <w:p w:rsidR="00394708" w:rsidRPr="00EA64EE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A64EE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11)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2553</w:t>
            </w:r>
          </w:p>
        </w:tc>
      </w:tr>
      <w:tr w:rsidR="0087182F" w:rsidRPr="00EA64EE" w:rsidTr="008C1396">
        <w:tc>
          <w:tcPr>
            <w:tcW w:w="675" w:type="dxa"/>
          </w:tcPr>
          <w:p w:rsidR="00394708" w:rsidRPr="00EA64EE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A64EE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ฎ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กำหนดกิจการเป็นพาณิชยกิจพ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2546</w:t>
            </w:r>
          </w:p>
        </w:tc>
      </w:tr>
      <w:tr w:rsidR="0087182F" w:rsidRPr="00EA64EE" w:rsidTr="008C1396">
        <w:tc>
          <w:tcPr>
            <w:tcW w:w="675" w:type="dxa"/>
          </w:tcPr>
          <w:p w:rsidR="00394708" w:rsidRPr="00EA64EE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EA64EE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ทะเบียนพาณิชย์พ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</w:tbl>
    <w:p w:rsidR="003F4A0D" w:rsidRPr="00EA64EE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5A164D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="00C81DB8"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EA64EE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A64E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5A164D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EA64EE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EA64E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EA64EE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A64E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ไม่มี</w:t>
      </w:r>
      <w:r w:rsidR="00C77AEA" w:rsidRPr="00EA64E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EA64EE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EA64E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EA64E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EA64EE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EA64EE">
        <w:rPr>
          <w:rFonts w:ascii="TH SarabunIT๙" w:hAnsi="TH SarabunIT๙" w:cs="TH SarabunIT๙"/>
          <w:noProof/>
          <w:sz w:val="32"/>
          <w:szCs w:val="32"/>
        </w:rPr>
        <w:t>0</w:t>
      </w:r>
      <w:r w:rsidR="0068598F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075E4A" w:rsidRPr="00EA64EE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A64E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EA64EE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A64E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5A164D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EA64EE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EA64E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EA64EE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A64E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EA64EE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EA64E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EA64EE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A64E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EA64EE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EA64E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EA64EE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A64E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ชื่ออ้างอิงของคู่มือประชาชน</w:t>
      </w:r>
      <w:r w:rsidR="005A164D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EA64E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094F82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EA64EE">
        <w:rPr>
          <w:rFonts w:ascii="TH SarabunIT๙" w:hAnsi="TH SarabunIT๙" w:cs="TH SarabunIT๙"/>
          <w:noProof/>
          <w:sz w:val="32"/>
          <w:szCs w:val="32"/>
        </w:rPr>
        <w:t>19/08/2015 16:08</w:t>
      </w:r>
    </w:p>
    <w:p w:rsidR="00EA64EE" w:rsidRDefault="00EA64EE" w:rsidP="00EA64EE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EA64EE" w:rsidRDefault="00EA64EE" w:rsidP="00EA64EE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60D0B" w:rsidRPr="00EA64EE" w:rsidRDefault="00094F82" w:rsidP="00EA64EE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EA64EE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EA64EE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ช่องทางการให้บริการ</w:t>
      </w:r>
      <w:r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EA64EE" w:rsidTr="009B7715">
        <w:tc>
          <w:tcPr>
            <w:tcW w:w="675" w:type="dxa"/>
          </w:tcPr>
          <w:p w:rsidR="00094F82" w:rsidRPr="00EA64EE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EA64EE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="00094F82"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92210/</w:t>
            </w:r>
            <w:r w:rsidR="00094F82"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EA64EE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="00094F82"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313D38" w:rsidRPr="00EA64EE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EA64EE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18441F" w:rsidRPr="00EA64EE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EA64EE" w:rsidRDefault="005A164D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EA64EE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575FAF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ประกอบพาณิชยกิจซึ่งจดทะเบียนพาณิชย์ไว้ต่อมาได้เลิกประกอบพาณิชยกิจทั้งหมดจะโดยเหตุใดก็ตามเช่นขาดทุนไม่ประสงค์จะประกอบการค้าต่อไปเจ้าของสถานที่เรียกห้องคืนเพราะหมดสัญญาเช่าหรือเลิกห้างหุ้นส่วนบริษัทให้ยื่นคำขอจดทะเบียนเลิกประกอบพาณิชยกิจต่อพนักงานเจ้าหน้าที่ภายในกำหนด </w:t>
      </w:r>
      <w:r w:rsidR="00575FAF" w:rsidRPr="00EA64EE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75FAF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วันนับตั้งแต่วันเลิกประกอบพาณิชยกิจ </w:t>
      </w:r>
      <w:r w:rsidR="00EA64EE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   </w:t>
      </w:r>
      <w:r w:rsidR="00575FAF" w:rsidRPr="00EA64EE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มาตรา </w:t>
      </w:r>
      <w:r w:rsidR="00575FAF" w:rsidRPr="00EA64EE">
        <w:rPr>
          <w:rFonts w:ascii="TH SarabunIT๙" w:hAnsi="TH SarabunIT๙" w:cs="TH SarabunIT๙"/>
          <w:noProof/>
          <w:sz w:val="32"/>
          <w:szCs w:val="32"/>
        </w:rPr>
        <w:t>13)</w:t>
      </w:r>
      <w:r w:rsidR="00575FAF" w:rsidRPr="00EA64EE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EA64EE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575FAF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ประกอบพาณิชยกิจมีเหตุขัดข้องไม่สามารถยื่นคำขอจดทะเบียนเลิกด้วยตนเองเช่นวิกลจริตตายสาบสูญเป็นต้นให้ผู้ที่มีส่วนได้เสียตามกฎหมายเช่นสามีภริยาบิดามารดาหรือบุตรยื่นขอจดทะเบียนเลิกประกอบพาณิชยกิจแทนผู้ประกอบพาณิชยกิจนั้นได้โดยให้ผู้มีส่วนได้เสียตามกฎหมายลงลายมือชื่อในคำขอจดทะเบียนเลิกพร้อมแนบเอกสารหลักฐานการที่ผู้ประกอบพาณิชยกิจไม่สามารถมายื่นคำขอจดทะเบียนได้ด้วยตนเองเช่นใบมรณบัตรคำสั่งศาลเป็นต้น</w:t>
      </w:r>
      <w:r w:rsidR="00575FAF" w:rsidRPr="00EA64EE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575FAF" w:rsidRPr="00EA64EE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575FAF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  <w:r w:rsidR="00575FAF" w:rsidRPr="00EA64EE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575FAF" w:rsidRPr="00EA64EE">
        <w:rPr>
          <w:rFonts w:ascii="TH SarabunIT๙" w:hAnsi="TH SarabunIT๙" w:cs="TH SarabunIT๙"/>
          <w:noProof/>
          <w:sz w:val="32"/>
          <w:szCs w:val="32"/>
        </w:rPr>
        <w:t>4.</w:t>
      </w:r>
      <w:r w:rsidR="00575FAF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ให้ผู้ประกอบพาณิชยกิจซึ่งเป็นเจ้าของกิจการหรือผู้มีส่วนได้เสีย </w:t>
      </w:r>
      <w:r w:rsidR="00575FAF" w:rsidRPr="00EA64EE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แล้วแต่กรณี</w:t>
      </w:r>
      <w:r w:rsidR="00575FAF" w:rsidRPr="00EA64EE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575FAF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เป็นผู้ลงลายมือชื่อรับรองรายการในคำขอจดทะเบียนและเอกสารประกอบคำขอจดทะเบียน</w:t>
      </w:r>
      <w:r w:rsidR="00575FAF" w:rsidRPr="00EA64EE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 </w:t>
      </w:r>
      <w:r w:rsidR="00575FAF" w:rsidRPr="00EA64EE">
        <w:rPr>
          <w:rFonts w:ascii="TH SarabunIT๙" w:hAnsi="TH SarabunIT๙" w:cs="TH SarabunIT๙"/>
          <w:noProof/>
          <w:sz w:val="32"/>
          <w:szCs w:val="32"/>
        </w:rPr>
        <w:t>5.</w:t>
      </w:r>
      <w:r w:rsidR="00575FAF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="00575FAF" w:rsidRPr="00EA64EE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แบบทพ</w:t>
      </w:r>
      <w:r w:rsidR="00575FAF" w:rsidRPr="00EA64EE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="00575FAF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575FAF" w:rsidRPr="00EA64EE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="00575FAF" w:rsidRPr="00EA64EE">
        <w:rPr>
          <w:rFonts w:ascii="TH SarabunIT๙" w:hAnsi="TH SarabunIT๙" w:cs="TH SarabunIT๙"/>
          <w:noProof/>
          <w:sz w:val="32"/>
          <w:szCs w:val="32"/>
        </w:rPr>
        <w:br/>
      </w:r>
      <w:r w:rsidR="00575FAF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</w:t>
      </w:r>
      <w:r w:rsidR="0068598F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575FAF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="00575FAF" w:rsidRPr="00EA64EE">
        <w:rPr>
          <w:rFonts w:ascii="TH SarabunIT๙" w:hAnsi="TH SarabunIT๙" w:cs="TH SarabunIT๙"/>
          <w:noProof/>
          <w:sz w:val="32"/>
          <w:szCs w:val="32"/>
        </w:rPr>
        <w:t>/</w:t>
      </w:r>
      <w:r w:rsidR="00575FAF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="00575FAF" w:rsidRPr="00EA64EE">
        <w:rPr>
          <w:rFonts w:ascii="TH SarabunIT๙" w:hAnsi="TH SarabunIT๙" w:cs="TH SarabunIT๙"/>
          <w:noProof/>
          <w:sz w:val="32"/>
          <w:szCs w:val="32"/>
        </w:rPr>
        <w:t>/</w:t>
      </w:r>
      <w:r w:rsidR="00575FAF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65175D" w:rsidRPr="00EA64EE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EA64EE" w:rsidTr="00313D38">
        <w:trPr>
          <w:tblHeader/>
        </w:trPr>
        <w:tc>
          <w:tcPr>
            <w:tcW w:w="675" w:type="dxa"/>
            <w:vAlign w:val="center"/>
          </w:tcPr>
          <w:p w:rsidR="00313D38" w:rsidRPr="00EA64EE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EA64EE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EA64EE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EA64EE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EA64EE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EA64EE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EA64EE" w:rsidTr="00313D38">
        <w:tc>
          <w:tcPr>
            <w:tcW w:w="675" w:type="dxa"/>
            <w:vAlign w:val="center"/>
          </w:tcPr>
          <w:p w:rsidR="00313D38" w:rsidRPr="00EA64EE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EA64EE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EA64EE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EA64EE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313D38" w:rsidRPr="00EA64EE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EA64EE" w:rsidRDefault="00313D38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EA64EE" w:rsidRDefault="00313D38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EA64EE" w:rsidRDefault="00313D38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EA64EE" w:rsidTr="00313D38">
        <w:tc>
          <w:tcPr>
            <w:tcW w:w="675" w:type="dxa"/>
            <w:vAlign w:val="center"/>
          </w:tcPr>
          <w:p w:rsidR="00313D38" w:rsidRPr="00EA64EE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EA64EE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EA64EE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EA64EE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313D38" w:rsidRPr="00EA64EE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EA64EE" w:rsidRDefault="00313D38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EA64EE" w:rsidRDefault="00313D38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EA64EE" w:rsidRDefault="00313D38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EA64EE" w:rsidTr="00313D38">
        <w:tc>
          <w:tcPr>
            <w:tcW w:w="675" w:type="dxa"/>
            <w:vAlign w:val="center"/>
          </w:tcPr>
          <w:p w:rsidR="00313D38" w:rsidRPr="00EA64EE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EA64EE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EA64EE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EA64EE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รับรอง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313D38" w:rsidRPr="00EA64EE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EA64EE" w:rsidRDefault="00313D38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15 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EA64EE" w:rsidRDefault="00313D38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EA64EE" w:rsidRDefault="00313D38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EA64EE" w:rsidTr="00313D38">
        <w:tc>
          <w:tcPr>
            <w:tcW w:w="675" w:type="dxa"/>
            <w:vAlign w:val="center"/>
          </w:tcPr>
          <w:p w:rsidR="00313D38" w:rsidRPr="00EA64EE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="00811134"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EA64EE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EA64EE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EA64EE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313D38" w:rsidRPr="00EA64EE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EA64EE" w:rsidRDefault="00313D38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EA64EE" w:rsidRDefault="00313D38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EA64EE" w:rsidRDefault="00313D38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26ED0" w:rsidRPr="00EA64EE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EA64EE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="009B68CC"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85230C" w:rsidRPr="00EA64EE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Pr="00EA64EE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A64EE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AA7734" w:rsidRPr="00EA64EE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EA64EE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EA64EE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EA64EE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EA64EE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EA64EE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EA64EE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EA64EE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EA64EE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EA64EE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EA64EE" w:rsidTr="004E651F">
        <w:trPr>
          <w:jc w:val="center"/>
        </w:trPr>
        <w:tc>
          <w:tcPr>
            <w:tcW w:w="675" w:type="dxa"/>
            <w:vAlign w:val="center"/>
          </w:tcPr>
          <w:p w:rsidR="00452B6B" w:rsidRPr="00EA64EE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EA64EE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EA64EE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EA64EE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สำเนาบัตรประจำตัวของผู้รับผิดชอบดำเนินการในประเทศพร้อมลงนามรับรองสำเนาถูกต้อง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10CDA" w:rsidRPr="00EA64EE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843"/>
        <w:gridCol w:w="1701"/>
        <w:gridCol w:w="1559"/>
        <w:gridCol w:w="1701"/>
        <w:gridCol w:w="1110"/>
        <w:gridCol w:w="1797"/>
      </w:tblGrid>
      <w:tr w:rsidR="00600A25" w:rsidRPr="00EA64EE" w:rsidTr="00EA64EE">
        <w:trPr>
          <w:tblHeader/>
        </w:trPr>
        <w:tc>
          <w:tcPr>
            <w:tcW w:w="675" w:type="dxa"/>
            <w:vAlign w:val="center"/>
          </w:tcPr>
          <w:p w:rsidR="00422EAB" w:rsidRPr="00EA64EE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843" w:type="dxa"/>
            <w:vAlign w:val="center"/>
          </w:tcPr>
          <w:p w:rsidR="00422EAB" w:rsidRPr="00EA64EE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701" w:type="dxa"/>
            <w:vAlign w:val="center"/>
          </w:tcPr>
          <w:p w:rsidR="00422EAB" w:rsidRPr="00EA64EE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EA64EE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EA64EE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EA64EE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EA64EE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EA64EE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EA64EE" w:rsidTr="00EA64EE">
        <w:tc>
          <w:tcPr>
            <w:tcW w:w="675" w:type="dxa"/>
            <w:vAlign w:val="center"/>
          </w:tcPr>
          <w:p w:rsidR="00AC4ACB" w:rsidRPr="00EA64EE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EA64EE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  <w:tc>
          <w:tcPr>
            <w:tcW w:w="1701" w:type="dxa"/>
          </w:tcPr>
          <w:p w:rsidR="00AC4ACB" w:rsidRPr="00EA64EE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EA64EE" w:rsidTr="00EA64EE">
        <w:tc>
          <w:tcPr>
            <w:tcW w:w="675" w:type="dxa"/>
            <w:vAlign w:val="center"/>
          </w:tcPr>
          <w:p w:rsidR="00AC4ACB" w:rsidRPr="00EA64EE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EA64EE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ใบทะเบียนพาณิชย์</w:t>
            </w:r>
          </w:p>
        </w:tc>
        <w:tc>
          <w:tcPr>
            <w:tcW w:w="1701" w:type="dxa"/>
          </w:tcPr>
          <w:p w:rsidR="00AC4ACB" w:rsidRPr="00EA64EE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EA64EE" w:rsidTr="00EA64EE">
        <w:tc>
          <w:tcPr>
            <w:tcW w:w="675" w:type="dxa"/>
            <w:vAlign w:val="center"/>
          </w:tcPr>
          <w:p w:rsidR="00AC4ACB" w:rsidRPr="00EA64EE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EA64EE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หนังสือรับฝากบัญชีและเอกสารประกอบการลงบัญชี</w:t>
            </w:r>
          </w:p>
        </w:tc>
        <w:tc>
          <w:tcPr>
            <w:tcW w:w="1701" w:type="dxa"/>
          </w:tcPr>
          <w:p w:rsidR="00AC4ACB" w:rsidRPr="00EA64EE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EA64EE" w:rsidTr="00EA64EE">
        <w:tc>
          <w:tcPr>
            <w:tcW w:w="675" w:type="dxa"/>
            <w:vAlign w:val="center"/>
          </w:tcPr>
          <w:p w:rsidR="00AC4ACB" w:rsidRPr="00EA64EE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สำเนาเอกสารการสั่งเลิกประกอบกิจการในประเทศพร้อมลงนามรับรองสำเนาถูกต้อง</w:t>
            </w:r>
          </w:p>
          <w:p w:rsidR="00EA64EE" w:rsidRPr="00EA64EE" w:rsidRDefault="00EA64EE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AC4ACB" w:rsidRPr="00EA64EE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EA64EE" w:rsidTr="00EA64EE">
        <w:tc>
          <w:tcPr>
            <w:tcW w:w="675" w:type="dxa"/>
            <w:vAlign w:val="center"/>
          </w:tcPr>
          <w:p w:rsidR="00AC4ACB" w:rsidRPr="00EA64EE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="00811134"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EA64EE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701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EA64EE" w:rsidTr="00EA64EE">
        <w:tc>
          <w:tcPr>
            <w:tcW w:w="675" w:type="dxa"/>
            <w:vAlign w:val="center"/>
          </w:tcPr>
          <w:p w:rsidR="00AC4ACB" w:rsidRPr="00EA64EE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="00811134"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EA64EE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701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EA64EE" w:rsidRDefault="00AC4ACB" w:rsidP="005A16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A10CDA" w:rsidRPr="00EA64EE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EA64EE" w:rsidTr="00090552">
        <w:tc>
          <w:tcPr>
            <w:tcW w:w="534" w:type="dxa"/>
          </w:tcPr>
          <w:p w:rsidR="00A13B6C" w:rsidRPr="00EA64EE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EA64EE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EA64E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A64E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ครั้งละ</w:t>
            </w:r>
            <w:r w:rsidRPr="00EA64E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Pr="00EA64EE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="00F5490C"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EA64EE" w:rsidRDefault="00E90756" w:rsidP="00EA64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EA64E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A13B6C" w:rsidRPr="00EA64EE" w:rsidTr="00090552">
        <w:tc>
          <w:tcPr>
            <w:tcW w:w="534" w:type="dxa"/>
          </w:tcPr>
          <w:p w:rsidR="00A13B6C" w:rsidRPr="00EA64EE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EA64EE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EA64E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EA64E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EA64EE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Pr="00EA64EE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5A164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="00F5490C"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="00F5490C"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EA64EE" w:rsidRDefault="00E90756" w:rsidP="00EA64E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EA64E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216FA4" w:rsidRPr="00EA64EE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EA64EE" w:rsidTr="00C1539D">
        <w:tc>
          <w:tcPr>
            <w:tcW w:w="534" w:type="dxa"/>
          </w:tcPr>
          <w:p w:rsidR="00EA6950" w:rsidRPr="00EA64EE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EA64EE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5A164D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92210</w:t>
            </w:r>
            <w:r w:rsidR="005A164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        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075264140</w:t>
            </w:r>
            <w:r w:rsidRPr="00EA64EE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A64EE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EA64E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EA64EE" w:rsidTr="00C1539D">
        <w:tc>
          <w:tcPr>
            <w:tcW w:w="534" w:type="dxa"/>
          </w:tcPr>
          <w:p w:rsidR="00EA6950" w:rsidRPr="00EA64EE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EA64EE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5A164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www.navong.go.th</w:t>
            </w:r>
            <w:r w:rsidRPr="00EA64EE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A64EE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EA64E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EA64EE" w:rsidTr="00C1539D">
        <w:tc>
          <w:tcPr>
            <w:tcW w:w="534" w:type="dxa"/>
          </w:tcPr>
          <w:p w:rsidR="00EA6950" w:rsidRPr="00EA64EE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EA64EE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5A164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EA64EE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EA64EE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EA64E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EA64E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EA64E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EA64E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EA64E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EA64E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EA64E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EA64E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EA64E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EA64E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EA64E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EA64E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EA64E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EA64E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EA64E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EA64E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5A164D">
              <w:rPr>
                <w:rFonts w:ascii="TH SarabunIT๙" w:hAnsi="TH SarabunIT๙" w:cs="TH SarabunIT๙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EA64E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เขตดุสิตกทม</w:t>
            </w:r>
            <w:r w:rsidRPr="00EA64E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013BC7" w:rsidRPr="00EA64EE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EA64EE" w:rsidTr="00C1539D">
        <w:tc>
          <w:tcPr>
            <w:tcW w:w="675" w:type="dxa"/>
          </w:tcPr>
          <w:p w:rsidR="00F064C0" w:rsidRPr="00EA64EE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EA64EE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EA64EE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EA64EE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="00EA64EE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D51311" w:rsidRPr="00EA64EE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EA64EE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EA64EE" w:rsidRDefault="005A164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="0064558D" w:rsidRPr="00EA64EE">
        <w:rPr>
          <w:rFonts w:ascii="TH SarabunIT๙" w:hAnsi="TH SarabunIT๙" w:cs="TH SarabunIT๙"/>
          <w:noProof/>
          <w:sz w:val="32"/>
          <w:szCs w:val="32"/>
        </w:rPr>
        <w:t>-</w:t>
      </w: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EA64EE" w:rsidTr="0064558D">
        <w:tc>
          <w:tcPr>
            <w:tcW w:w="1418" w:type="dxa"/>
          </w:tcPr>
          <w:p w:rsidR="0064558D" w:rsidRPr="00EA64EE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EA64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EA64EE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EA64EE" w:rsidTr="0064558D">
        <w:tc>
          <w:tcPr>
            <w:tcW w:w="1418" w:type="dxa"/>
          </w:tcPr>
          <w:p w:rsidR="0064558D" w:rsidRPr="00EA64EE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EA64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EA64EE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EA64EE" w:rsidTr="0064558D">
        <w:tc>
          <w:tcPr>
            <w:tcW w:w="1418" w:type="dxa"/>
          </w:tcPr>
          <w:p w:rsidR="0064558D" w:rsidRPr="00EA64EE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EA64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EA64EE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องค์การบริหารส่วนตำบลนาวงอำเภอห้วยยอดจังหวัดตรังสถ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EA64EE" w:rsidTr="0064558D">
        <w:tc>
          <w:tcPr>
            <w:tcW w:w="1418" w:type="dxa"/>
          </w:tcPr>
          <w:p w:rsidR="0064558D" w:rsidRPr="00EA64EE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EA64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EA64EE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EA64EE" w:rsidTr="0064558D">
        <w:tc>
          <w:tcPr>
            <w:tcW w:w="1418" w:type="dxa"/>
          </w:tcPr>
          <w:p w:rsidR="0064558D" w:rsidRPr="00EA64EE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EA64E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EA64EE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EA64EE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3F4A0D" w:rsidRPr="000C2AAC" w:rsidRDefault="003F4A0D" w:rsidP="00EA64EE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EA64EE">
      <w:headerReference w:type="default" r:id="rId8"/>
      <w:pgSz w:w="11907" w:h="16839" w:code="9"/>
      <w:pgMar w:top="851" w:right="657" w:bottom="568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276C" w:rsidRDefault="00CE276C" w:rsidP="00C81DB8">
      <w:pPr>
        <w:spacing w:after="0" w:line="240" w:lineRule="auto"/>
      </w:pPr>
      <w:r>
        <w:separator/>
      </w:r>
    </w:p>
  </w:endnote>
  <w:endnote w:type="continuationSeparator" w:id="1">
    <w:p w:rsidR="00CE276C" w:rsidRDefault="00CE276C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276C" w:rsidRDefault="00CE276C" w:rsidP="00C81DB8">
      <w:pPr>
        <w:spacing w:after="0" w:line="240" w:lineRule="auto"/>
      </w:pPr>
      <w:r>
        <w:separator/>
      </w:r>
    </w:p>
  </w:footnote>
  <w:footnote w:type="continuationSeparator" w:id="1">
    <w:p w:rsidR="00CE276C" w:rsidRDefault="00CE276C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EC35FB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C17C24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C17C2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169E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A164D"/>
    <w:rsid w:val="005C6B68"/>
    <w:rsid w:val="00600A25"/>
    <w:rsid w:val="006437C0"/>
    <w:rsid w:val="0064558D"/>
    <w:rsid w:val="0065175D"/>
    <w:rsid w:val="0068598F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A4240"/>
    <w:rsid w:val="009B06C0"/>
    <w:rsid w:val="009B68CC"/>
    <w:rsid w:val="009B7715"/>
    <w:rsid w:val="009D5ED3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5DA7"/>
    <w:rsid w:val="00BF6CA4"/>
    <w:rsid w:val="00C1539D"/>
    <w:rsid w:val="00C17C24"/>
    <w:rsid w:val="00C21238"/>
    <w:rsid w:val="00C26ED0"/>
    <w:rsid w:val="00C3045F"/>
    <w:rsid w:val="00C77AEA"/>
    <w:rsid w:val="00C81DB8"/>
    <w:rsid w:val="00CA51BD"/>
    <w:rsid w:val="00CD3DDC"/>
    <w:rsid w:val="00CE276C"/>
    <w:rsid w:val="00CE4A67"/>
    <w:rsid w:val="00CE687B"/>
    <w:rsid w:val="00CF27C9"/>
    <w:rsid w:val="00D0421D"/>
    <w:rsid w:val="00D06F2E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33DD1"/>
    <w:rsid w:val="00E56012"/>
    <w:rsid w:val="00E668EE"/>
    <w:rsid w:val="00E90756"/>
    <w:rsid w:val="00E97AE3"/>
    <w:rsid w:val="00EA64EE"/>
    <w:rsid w:val="00EA6950"/>
    <w:rsid w:val="00EB5853"/>
    <w:rsid w:val="00EC08A9"/>
    <w:rsid w:val="00EC35FB"/>
    <w:rsid w:val="00EF0DAF"/>
    <w:rsid w:val="00F028A3"/>
    <w:rsid w:val="00F0645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9</TotalTime>
  <Pages>5</Pages>
  <Words>1000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KKD Windows 7 V.3</cp:lastModifiedBy>
  <cp:revision>6</cp:revision>
  <cp:lastPrinted>2015-09-29T08:25:00Z</cp:lastPrinted>
  <dcterms:created xsi:type="dcterms:W3CDTF">2015-09-11T06:51:00Z</dcterms:created>
  <dcterms:modified xsi:type="dcterms:W3CDTF">2015-09-29T08:33:00Z</dcterms:modified>
</cp:coreProperties>
</file>