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7E25D7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0F7A74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1B1C8D"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7E25D7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7E25D7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="00C81DB8" w:rsidRPr="007E25D7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="00C81DB8" w:rsidRPr="007E25D7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) </w:t>
      </w:r>
      <w:r w:rsidR="00C81DB8" w:rsidRPr="007E25D7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ตามพ</w:t>
      </w:r>
      <w:r w:rsidR="00C81DB8" w:rsidRPr="007E25D7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7E25D7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ร</w:t>
      </w:r>
      <w:r w:rsidR="00C81DB8" w:rsidRPr="007E25D7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7E25D7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บ</w:t>
      </w:r>
      <w:r w:rsidR="00C81DB8" w:rsidRPr="007E25D7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7E25D7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ทะเบียนพาณิชย์</w:t>
      </w:r>
      <w:r w:rsidR="00BF3CA8">
        <w:rPr>
          <w:rFonts w:ascii="TH SarabunIT๙" w:hAnsi="TH SarabunIT๙" w:cs="TH SarabunIT๙" w:hint="cs"/>
          <w:b/>
          <w:bCs/>
          <w:noProof/>
          <w:sz w:val="32"/>
          <w:szCs w:val="32"/>
          <w:cs/>
          <w:lang w:bidi="th-TH"/>
        </w:rPr>
        <w:t xml:space="preserve">     </w:t>
      </w:r>
      <w:r w:rsidR="00C81DB8" w:rsidRPr="007E25D7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พ</w:t>
      </w:r>
      <w:r w:rsidR="00C81DB8" w:rsidRPr="007E25D7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7E25D7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ศ</w:t>
      </w:r>
      <w:r w:rsidR="00C81DB8" w:rsidRPr="007E25D7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. 2499 </w:t>
      </w:r>
      <w:r w:rsidR="00C81DB8" w:rsidRPr="007E25D7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กรณีผู้ขอจดทะเบียนเป็นห้างหุ้นส่วนจดทะเบียน </w:t>
      </w:r>
      <w:r w:rsidR="00C81DB8" w:rsidRPr="007E25D7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="00C81DB8" w:rsidRPr="007E25D7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ห้างหุ้นส่วนสามัญนิติบุคคลและห้างหุ้นส่วนจำกัด</w:t>
      </w:r>
      <w:r w:rsidR="00C81DB8" w:rsidRPr="007E25D7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) </w:t>
      </w:r>
      <w:r w:rsidR="00C81DB8" w:rsidRPr="007E25D7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บริษัทจำกัดและบริษัทมหาชนจำกัด</w:t>
      </w:r>
    </w:p>
    <w:p w:rsidR="00D239AD" w:rsidRPr="007E25D7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7E25D7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7E25D7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="000F7A7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7E25D7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0F7A7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D239AD" w:rsidRPr="007E25D7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7E25D7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="000F7A7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7E25D7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0F7A7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กระทรวงพาณิชย์</w:t>
      </w:r>
    </w:p>
    <w:p w:rsidR="003F4A0D" w:rsidRPr="007E25D7" w:rsidRDefault="000A7BB8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7E25D7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="000F7A74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 xml:space="preserve"> </w:t>
      </w:r>
      <w:r w:rsidRPr="007E25D7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="000F7A7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7E25D7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="00C81DB8" w:rsidRPr="007E25D7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C81DB8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ตามพ</w:t>
      </w:r>
      <w:r w:rsidR="00C81DB8" w:rsidRPr="007E25D7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="00C81DB8" w:rsidRPr="007E25D7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="00C81DB8" w:rsidRPr="007E25D7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ทะเบียนพาณิชย์พ</w:t>
      </w:r>
      <w:r w:rsidR="00C81DB8" w:rsidRPr="007E25D7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C81DB8" w:rsidRPr="007E25D7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="00C81DB8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กรณีผู้ขอจดทะเบียนเป็นห้างหุ้นส่วนจดทะเบียน </w:t>
      </w:r>
      <w:r w:rsidR="00C81DB8" w:rsidRPr="007E25D7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ห้างหุ้นส่วนสามัญนิติบุคคลและห้างหุ้นส่วนจำกัด</w:t>
      </w:r>
      <w:r w:rsidR="00C81DB8" w:rsidRPr="007E25D7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C81DB8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บริษัทจำกัดและบริษัทมหาชนจำกัด</w:t>
      </w:r>
    </w:p>
    <w:p w:rsidR="00132E1B" w:rsidRPr="007E25D7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0F7A7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0F7A7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132E1B" w:rsidRPr="007E25D7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0F7A74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0F7A7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7E25D7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7E25D7">
        <w:rPr>
          <w:rFonts w:ascii="TH SarabunIT๙" w:hAnsi="TH SarabunIT๙" w:cs="TH SarabunIT๙"/>
          <w:noProof/>
          <w:sz w:val="32"/>
          <w:szCs w:val="32"/>
        </w:rPr>
        <w:t>)</w:t>
      </w:r>
      <w:r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7E25D7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0F7A74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0F7A7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จดทะเบียน</w:t>
      </w:r>
      <w:r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7E25D7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7E25D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7E25D7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7E25D7" w:rsidTr="008C1396">
        <w:tc>
          <w:tcPr>
            <w:tcW w:w="675" w:type="dxa"/>
          </w:tcPr>
          <w:p w:rsidR="00394708" w:rsidRPr="007E25D7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7E25D7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3 (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2540) 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87182F" w:rsidRPr="007E25D7" w:rsidTr="008C1396">
        <w:tc>
          <w:tcPr>
            <w:tcW w:w="675" w:type="dxa"/>
          </w:tcPr>
          <w:p w:rsidR="00394708" w:rsidRPr="007E25D7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7E25D7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83 (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2515)  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87182F" w:rsidRPr="007E25D7" w:rsidTr="008C1396">
        <w:tc>
          <w:tcPr>
            <w:tcW w:w="675" w:type="dxa"/>
          </w:tcPr>
          <w:p w:rsidR="00394708" w:rsidRPr="007E25D7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7E25D7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93 (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2520) 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87182F" w:rsidRPr="007E25D7" w:rsidTr="008C1396">
        <w:tc>
          <w:tcPr>
            <w:tcW w:w="675" w:type="dxa"/>
          </w:tcPr>
          <w:p w:rsidR="00394708" w:rsidRPr="007E25D7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7E25D7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11) 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2553</w:t>
            </w:r>
          </w:p>
        </w:tc>
      </w:tr>
      <w:tr w:rsidR="0087182F" w:rsidRPr="007E25D7" w:rsidTr="008C1396">
        <w:tc>
          <w:tcPr>
            <w:tcW w:w="675" w:type="dxa"/>
          </w:tcPr>
          <w:p w:rsidR="00394708" w:rsidRPr="007E25D7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7E25D7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8) 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2552</w:t>
            </w:r>
          </w:p>
        </w:tc>
      </w:tr>
      <w:tr w:rsidR="0087182F" w:rsidRPr="007E25D7" w:rsidTr="008C1396">
        <w:tc>
          <w:tcPr>
            <w:tcW w:w="675" w:type="dxa"/>
          </w:tcPr>
          <w:p w:rsidR="00394708" w:rsidRPr="007E25D7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7E25D7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9) 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2552 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10) 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87182F" w:rsidRPr="007E25D7" w:rsidTr="008C1396">
        <w:tc>
          <w:tcPr>
            <w:tcW w:w="675" w:type="dxa"/>
          </w:tcPr>
          <w:p w:rsidR="00394708" w:rsidRPr="007E25D7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7E25D7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87182F" w:rsidRPr="007E25D7" w:rsidTr="008C1396">
        <w:tc>
          <w:tcPr>
            <w:tcW w:w="675" w:type="dxa"/>
          </w:tcPr>
          <w:p w:rsidR="00394708" w:rsidRPr="007E25D7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7E25D7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1/2553  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87182F" w:rsidRPr="007E25D7" w:rsidTr="008C1396">
        <w:tc>
          <w:tcPr>
            <w:tcW w:w="675" w:type="dxa"/>
          </w:tcPr>
          <w:p w:rsidR="00394708" w:rsidRPr="007E25D7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7E25D7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2549</w:t>
            </w:r>
          </w:p>
        </w:tc>
      </w:tr>
      <w:tr w:rsidR="0087182F" w:rsidRPr="007E25D7" w:rsidTr="008C1396">
        <w:tc>
          <w:tcPr>
            <w:tcW w:w="675" w:type="dxa"/>
          </w:tcPr>
          <w:p w:rsidR="00394708" w:rsidRPr="007E25D7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7E25D7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1/2554 </w:t>
            </w:r>
            <w:r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</w:tbl>
    <w:p w:rsidR="003F4A0D" w:rsidRPr="007E25D7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0F7A74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="00C81DB8"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7E25D7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7E25D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0F7A7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7E25D7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7E25D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7E25D7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7E25D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ไม่มี</w:t>
      </w:r>
      <w:r w:rsidR="00C77AEA" w:rsidRPr="007E25D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F4A0D" w:rsidRPr="007E25D7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7E25D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7E25D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7E25D7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7E25D7">
        <w:rPr>
          <w:rFonts w:ascii="TH SarabunIT๙" w:hAnsi="TH SarabunIT๙" w:cs="TH SarabunIT๙"/>
          <w:noProof/>
          <w:sz w:val="32"/>
          <w:szCs w:val="32"/>
        </w:rPr>
        <w:t>0</w:t>
      </w:r>
      <w:r w:rsidR="00BF3CA8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075E4A" w:rsidRPr="007E25D7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7E25D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7E25D7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7E25D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0F7A74"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C81DB8" w:rsidRPr="007E25D7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7E25D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7E25D7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7E25D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7E25D7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7E25D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7E25D7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7E25D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7E25D7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7E25D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7E25D7" w:rsidRPr="007E25D7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7E25D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ชื่ออ้างอิงของคู่มือประชาชน</w:t>
      </w:r>
      <w:r w:rsidR="000F7A7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7E25D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094F82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7E25D7">
        <w:rPr>
          <w:rFonts w:ascii="TH SarabunIT๙" w:hAnsi="TH SarabunIT๙" w:cs="TH SarabunIT๙"/>
          <w:noProof/>
          <w:sz w:val="32"/>
          <w:szCs w:val="32"/>
        </w:rPr>
        <w:t>20/08/2015 09:23</w:t>
      </w:r>
    </w:p>
    <w:p w:rsidR="00760D0B" w:rsidRPr="007E25D7" w:rsidRDefault="00094F82" w:rsidP="007E25D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7E25D7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7E25D7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ช่องทางการให้บริการ</w:t>
      </w:r>
      <w:r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7E25D7" w:rsidTr="009B7715">
        <w:tc>
          <w:tcPr>
            <w:tcW w:w="675" w:type="dxa"/>
          </w:tcPr>
          <w:p w:rsidR="00094F82" w:rsidRPr="007E25D7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7E25D7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F7A74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094F82"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="00094F82"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92210/</w:t>
            </w:r>
            <w:r w:rsidR="00094F82"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7E25D7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094F82"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="00094F82"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="00094F82"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313D38" w:rsidRPr="007E25D7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7E25D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</w:p>
        </w:tc>
      </w:tr>
    </w:tbl>
    <w:p w:rsidR="0018441F" w:rsidRPr="007E25D7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8E2900" w:rsidRPr="007E25D7" w:rsidRDefault="000F7A74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7E25D7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575FAF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ประกอบพาณิชยกิจซึ่งได้จดทะเบียนไว้แล้วหากมีการเปลี่ยนแปลงรายการใดๆที่ได้จดทะเบียนไว้จะต้องยื่นคำขอจดทะเบียนเปลี่ยนแปลงรายการภายในเวลา </w:t>
      </w:r>
      <w:r w:rsidR="00575FAF" w:rsidRPr="007E25D7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75FAF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วันนับตั้งแต่วันที่ได้มีการเปลี่ยนแปลงรายการนั้นๆ  </w:t>
      </w:r>
      <w:r w:rsidR="00575FAF" w:rsidRPr="007E25D7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มาตรา </w:t>
      </w:r>
      <w:r w:rsidR="00575FAF" w:rsidRPr="007E25D7">
        <w:rPr>
          <w:rFonts w:ascii="TH SarabunIT๙" w:hAnsi="TH SarabunIT๙" w:cs="TH SarabunIT๙"/>
          <w:noProof/>
          <w:sz w:val="32"/>
          <w:szCs w:val="32"/>
        </w:rPr>
        <w:t>13)</w:t>
      </w:r>
      <w:r w:rsidR="00575FAF" w:rsidRPr="007E25D7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575FAF" w:rsidRPr="007E25D7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575FAF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="00575FAF" w:rsidRPr="007E25D7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575FAF" w:rsidRPr="007E25D7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575FAF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="00575FAF" w:rsidRPr="007E25D7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575FAF" w:rsidRPr="007E25D7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 w:rsidR="00575FAF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="00575FAF" w:rsidRPr="007E25D7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แบบทพ</w:t>
      </w:r>
      <w:r w:rsidR="00575FAF" w:rsidRPr="007E25D7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="00575FAF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="00575FAF" w:rsidRPr="007E25D7">
        <w:rPr>
          <w:rFonts w:ascii="TH SarabunIT๙" w:hAnsi="TH SarabunIT๙" w:cs="TH SarabunIT๙"/>
          <w:noProof/>
          <w:sz w:val="32"/>
          <w:szCs w:val="32"/>
        </w:rPr>
        <w:t>www.dbd.go.th</w:t>
      </w:r>
      <w:r w:rsidR="00575FAF" w:rsidRPr="007E25D7">
        <w:rPr>
          <w:rFonts w:ascii="TH SarabunIT๙" w:hAnsi="TH SarabunIT๙" w:cs="TH SarabunIT๙"/>
          <w:noProof/>
          <w:sz w:val="32"/>
          <w:szCs w:val="32"/>
        </w:rPr>
        <w:br/>
      </w:r>
      <w:r w:rsidR="00575FAF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หมายเหตุ</w:t>
      </w:r>
      <w:r w:rsidR="007E25D7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575FAF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="00575FAF" w:rsidRPr="007E25D7">
        <w:rPr>
          <w:rFonts w:ascii="TH SarabunIT๙" w:hAnsi="TH SarabunIT๙" w:cs="TH SarabunIT๙"/>
          <w:noProof/>
          <w:sz w:val="32"/>
          <w:szCs w:val="32"/>
        </w:rPr>
        <w:t>/</w:t>
      </w:r>
      <w:r w:rsidR="00575FAF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="00575FAF" w:rsidRPr="007E25D7">
        <w:rPr>
          <w:rFonts w:ascii="TH SarabunIT๙" w:hAnsi="TH SarabunIT๙" w:cs="TH SarabunIT๙"/>
          <w:noProof/>
          <w:sz w:val="32"/>
          <w:szCs w:val="32"/>
        </w:rPr>
        <w:t>/</w:t>
      </w:r>
      <w:r w:rsidR="00575FAF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65175D" w:rsidRPr="007E25D7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7E25D7" w:rsidTr="00313D38">
        <w:trPr>
          <w:tblHeader/>
        </w:trPr>
        <w:tc>
          <w:tcPr>
            <w:tcW w:w="675" w:type="dxa"/>
            <w:vAlign w:val="center"/>
          </w:tcPr>
          <w:p w:rsidR="00313D38" w:rsidRPr="007E25D7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7E25D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7E25D7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7E25D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7E25D7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7E25D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7E25D7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7E25D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7E25D7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7E25D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7E25D7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7E25D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7E25D7" w:rsidTr="00313D38">
        <w:tc>
          <w:tcPr>
            <w:tcW w:w="675" w:type="dxa"/>
            <w:vAlign w:val="center"/>
          </w:tcPr>
          <w:p w:rsidR="00313D38" w:rsidRPr="007E25D7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7E25D7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7E25D7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7E25D7" w:rsidRDefault="00313D38" w:rsidP="007E25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</w:tc>
        <w:tc>
          <w:tcPr>
            <w:tcW w:w="1368" w:type="dxa"/>
          </w:tcPr>
          <w:p w:rsidR="00313D38" w:rsidRPr="007E25D7" w:rsidRDefault="00313D38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7E25D7" w:rsidRDefault="00313D38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7E25D7" w:rsidRDefault="00313D38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7E25D7" w:rsidTr="00313D38">
        <w:tc>
          <w:tcPr>
            <w:tcW w:w="675" w:type="dxa"/>
            <w:vAlign w:val="center"/>
          </w:tcPr>
          <w:p w:rsidR="00313D38" w:rsidRPr="007E25D7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7E25D7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7E25D7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7E25D7" w:rsidRDefault="00313D38" w:rsidP="007E25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</w:tc>
        <w:tc>
          <w:tcPr>
            <w:tcW w:w="1368" w:type="dxa"/>
          </w:tcPr>
          <w:p w:rsidR="00313D38" w:rsidRPr="007E25D7" w:rsidRDefault="00313D38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7E25D7" w:rsidRDefault="00313D38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7E25D7" w:rsidRDefault="00313D38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7E25D7" w:rsidTr="00313D38">
        <w:tc>
          <w:tcPr>
            <w:tcW w:w="675" w:type="dxa"/>
            <w:vAlign w:val="center"/>
          </w:tcPr>
          <w:p w:rsidR="00313D38" w:rsidRPr="007E25D7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7E25D7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7E25D7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7E25D7" w:rsidRDefault="00313D38" w:rsidP="007E25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</w:tc>
        <w:tc>
          <w:tcPr>
            <w:tcW w:w="1368" w:type="dxa"/>
          </w:tcPr>
          <w:p w:rsidR="00313D38" w:rsidRPr="007E25D7" w:rsidRDefault="00313D38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7E25D7" w:rsidRDefault="00313D38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7E25D7" w:rsidRDefault="00313D38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7E25D7" w:rsidTr="00313D38">
        <w:tc>
          <w:tcPr>
            <w:tcW w:w="675" w:type="dxa"/>
            <w:vAlign w:val="center"/>
          </w:tcPr>
          <w:p w:rsidR="00313D38" w:rsidRPr="007E25D7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7E25D7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7E25D7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7E25D7" w:rsidRDefault="00313D38" w:rsidP="007E25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</w:tc>
        <w:tc>
          <w:tcPr>
            <w:tcW w:w="1368" w:type="dxa"/>
          </w:tcPr>
          <w:p w:rsidR="00313D38" w:rsidRPr="007E25D7" w:rsidRDefault="00313D38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7E25D7" w:rsidRDefault="00313D38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7E25D7" w:rsidRDefault="00313D38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7E25D7" w:rsidRDefault="007E25D7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C26ED0" w:rsidRPr="007E25D7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7E25D7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="009B68CC"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85230C" w:rsidRPr="007E25D7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งานบริการนี้ผ่านการดำเนินการลดขั้นตอน และระยะเวลาปฏิบัติราชการมา</w:t>
      </w:r>
      <w:r w:rsidR="00263F10"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E2900" w:rsidRPr="007E25D7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E25D7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AA7734" w:rsidRPr="007E25D7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7E25D7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7E25D7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7E25D7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7E25D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7E25D7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7E25D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7E25D7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7E25D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7E25D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7E25D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7E25D7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7E25D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7E25D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7E25D7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7E25D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7E25D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7E25D7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7E25D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7E25D7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7E25D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7E25D7" w:rsidTr="004E651F">
        <w:trPr>
          <w:jc w:val="center"/>
        </w:trPr>
        <w:tc>
          <w:tcPr>
            <w:tcW w:w="675" w:type="dxa"/>
            <w:vAlign w:val="center"/>
          </w:tcPr>
          <w:p w:rsidR="00452B6B" w:rsidRPr="007E25D7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7E25D7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7E25D7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7E25D7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สำเนาบัตรประจำตัวประชาชนของผู้ขอจดทะเบียนพร้อมลงนามรับรองสำเนาถูกต้อง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7E25D7" w:rsidTr="004E651F">
        <w:trPr>
          <w:jc w:val="center"/>
        </w:trPr>
        <w:tc>
          <w:tcPr>
            <w:tcW w:w="675" w:type="dxa"/>
            <w:vAlign w:val="center"/>
          </w:tcPr>
          <w:p w:rsidR="00452B6B" w:rsidRPr="007E25D7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7E25D7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7E25D7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7E25D7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สำเนาทะเบียนบ้านของผู้ขอจดทะเบียนพร้อมลงนามรับรองสำเนาถูกต้อง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A10CDA" w:rsidRPr="007E25D7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7E25D7" w:rsidTr="004E651F">
        <w:trPr>
          <w:tblHeader/>
        </w:trPr>
        <w:tc>
          <w:tcPr>
            <w:tcW w:w="675" w:type="dxa"/>
            <w:vAlign w:val="center"/>
          </w:tcPr>
          <w:p w:rsidR="00422EAB" w:rsidRPr="007E25D7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7E25D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7E25D7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7E25D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7E25D7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7E25D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7E25D7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7E25D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7E25D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7E25D7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7E25D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7E25D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7E25D7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7E25D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7E25D7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7E25D7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7E25D7" w:rsidTr="004E651F">
        <w:tc>
          <w:tcPr>
            <w:tcW w:w="675" w:type="dxa"/>
            <w:vAlign w:val="center"/>
          </w:tcPr>
          <w:p w:rsidR="00AC4ACB" w:rsidRPr="007E25D7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7E25D7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AC4ACB" w:rsidRPr="007E25D7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7E25D7" w:rsidTr="004E651F">
        <w:tc>
          <w:tcPr>
            <w:tcW w:w="675" w:type="dxa"/>
            <w:vAlign w:val="center"/>
          </w:tcPr>
          <w:p w:rsidR="00AC4ACB" w:rsidRPr="007E25D7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7E25D7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นังสือรับรองการจดทะเบียนของห้างหุ้นส่วนหรือบริษัทที่ระบุวัตถุประสงค์ตามที่ขอจดทะเบียน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7E25D7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7E25D7" w:rsidTr="004E651F">
        <w:tc>
          <w:tcPr>
            <w:tcW w:w="675" w:type="dxa"/>
            <w:vAlign w:val="center"/>
          </w:tcPr>
          <w:p w:rsidR="00AC4ACB" w:rsidRPr="007E25D7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7E25D7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ใบทะเบียนพาณิชย์ 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ฉบับจริง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7E25D7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7E25D7" w:rsidTr="004E651F">
        <w:tc>
          <w:tcPr>
            <w:tcW w:w="675" w:type="dxa"/>
            <w:vAlign w:val="center"/>
          </w:tcPr>
          <w:p w:rsidR="00AC4ACB" w:rsidRPr="007E25D7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7E25D7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ต้นฉบับ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หนังสือให้ความยินยอม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843" w:type="dxa"/>
          </w:tcPr>
          <w:p w:rsidR="00AC4ACB" w:rsidRPr="007E25D7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7E25D7" w:rsidTr="004E651F">
        <w:tc>
          <w:tcPr>
            <w:tcW w:w="675" w:type="dxa"/>
            <w:vAlign w:val="center"/>
          </w:tcPr>
          <w:p w:rsidR="00AC4ACB" w:rsidRPr="007E25D7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="00811134"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7E25D7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7E25D7" w:rsidTr="004E651F">
        <w:tc>
          <w:tcPr>
            <w:tcW w:w="675" w:type="dxa"/>
            <w:vAlign w:val="center"/>
          </w:tcPr>
          <w:p w:rsidR="00AC4ACB" w:rsidRPr="007E25D7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="00811134"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7E25D7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</w:tc>
        <w:tc>
          <w:tcPr>
            <w:tcW w:w="1843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7E25D7" w:rsidTr="004E651F">
        <w:tc>
          <w:tcPr>
            <w:tcW w:w="675" w:type="dxa"/>
            <w:vAlign w:val="center"/>
          </w:tcPr>
          <w:p w:rsidR="00AC4ACB" w:rsidRPr="007E25D7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="00811134"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7E25D7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พร้อมปิดอากร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แสตมป์ 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7E25D7" w:rsidTr="004E651F">
        <w:tc>
          <w:tcPr>
            <w:tcW w:w="675" w:type="dxa"/>
            <w:vAlign w:val="center"/>
          </w:tcPr>
          <w:p w:rsidR="00AC4ACB" w:rsidRPr="007E25D7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8</w:t>
            </w:r>
            <w:r w:rsidR="00811134"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7E25D7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7E25D7" w:rsidTr="004E651F">
        <w:tc>
          <w:tcPr>
            <w:tcW w:w="675" w:type="dxa"/>
            <w:vAlign w:val="center"/>
          </w:tcPr>
          <w:p w:rsidR="00AC4ACB" w:rsidRPr="007E25D7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="00811134"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7E25D7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นังสืออนุญาตหรือ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หรือสำเนาใบเสร็จรับเงินตามประมวลรัษฎากรหรือหลักฐานการซื้อขายจากต่างประเทศพร้อมลงนามรับรองสำเนาถูกต้อง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/1 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ฉบับเอกสารเพิ่มเติม</w:t>
            </w:r>
          </w:p>
        </w:tc>
        <w:tc>
          <w:tcPr>
            <w:tcW w:w="1843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7E25D7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ขายหรือให้เช่าแผ่นซีดีแถบบันทึกวีดิทัศน์แผ่นวีดิทัศน์ดีวีดีหรือแผ่นวีดีทัศน์ระบบดิจิทัลเฉพาะที่เกี่ยวกับการบันเทิง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7E25D7" w:rsidTr="004E651F">
        <w:tc>
          <w:tcPr>
            <w:tcW w:w="675" w:type="dxa"/>
            <w:vAlign w:val="center"/>
          </w:tcPr>
          <w:p w:rsidR="00AC4ACB" w:rsidRPr="007E25D7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="00811134"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7E25D7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ชี้แจงข้อเท็จจริงของแหล่งที่มาของเงินทุนและหลักฐานแสดงจำนวนเงินทุนหรืออาจมาพบเจ้าหน้าที่เพื่อทำ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</w:tc>
        <w:tc>
          <w:tcPr>
            <w:tcW w:w="1843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7E25D7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7E25D7" w:rsidTr="004E651F">
        <w:tc>
          <w:tcPr>
            <w:tcW w:w="675" w:type="dxa"/>
            <w:vAlign w:val="center"/>
          </w:tcPr>
          <w:p w:rsidR="00AC4ACB" w:rsidRPr="007E25D7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11</w:t>
            </w:r>
            <w:r w:rsidR="00811134"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7E25D7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ลักฐานหรือหนังสือชี้แจงการประกอบอาชีพหุ้นส่วนจำพวกไม่จำกัดความรับผิดหรือกรรมการผู้มีอำนาจของห้างหุ้นส่วนหรือบริษัทแล้วแต่กรณี</w:t>
            </w:r>
          </w:p>
        </w:tc>
        <w:tc>
          <w:tcPr>
            <w:tcW w:w="1843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7E25D7" w:rsidRDefault="00AC4ACB" w:rsidP="000F7A7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7E25D7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6C6C22" w:rsidRPr="007E25D7" w:rsidRDefault="006C6C22" w:rsidP="0050561E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7E25D7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7E25D7" w:rsidTr="00090552">
        <w:tc>
          <w:tcPr>
            <w:tcW w:w="534" w:type="dxa"/>
          </w:tcPr>
          <w:p w:rsidR="00A13B6C" w:rsidRPr="007E25D7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7E25D7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ค่าธรรมเนียมครั้งละ</w:t>
            </w:r>
          </w:p>
          <w:p w:rsidR="00E90756" w:rsidRPr="007E25D7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="00F5490C"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7E25D7" w:rsidRDefault="00E90756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7E25D7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  <w:r w:rsidRPr="007E25D7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  <w:tr w:rsidR="00A13B6C" w:rsidRPr="007E25D7" w:rsidTr="00090552">
        <w:tc>
          <w:tcPr>
            <w:tcW w:w="534" w:type="dxa"/>
          </w:tcPr>
          <w:p w:rsidR="00A13B6C" w:rsidRPr="007E25D7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7E25D7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7E25D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7E25D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7E25D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Pr="007E25D7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0F7A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="00F5490C"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="00F5490C"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7E25D7" w:rsidRDefault="00E90756" w:rsidP="007E25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7E25D7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216FA4" w:rsidRPr="007E25D7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7E25D7" w:rsidTr="00C1539D">
        <w:tc>
          <w:tcPr>
            <w:tcW w:w="534" w:type="dxa"/>
          </w:tcPr>
          <w:p w:rsidR="00EA6950" w:rsidRPr="007E25D7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7E25D7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0F7A7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92210 </w:t>
            </w:r>
            <w:r w:rsidR="000F7A7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                 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075264140</w:t>
            </w:r>
            <w:r w:rsidRPr="007E25D7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7E25D7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="000F7A74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lang w:bidi="th-TH"/>
              </w:rPr>
              <w:t xml:space="preserve"> </w:t>
            </w:r>
            <w:r w:rsidRPr="007E25D7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7E25D7" w:rsidTr="00C1539D">
        <w:tc>
          <w:tcPr>
            <w:tcW w:w="534" w:type="dxa"/>
          </w:tcPr>
          <w:p w:rsidR="00EA6950" w:rsidRPr="007E25D7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7E25D7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0F7A7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www.novong.go.th</w:t>
            </w:r>
            <w:r w:rsidRPr="007E25D7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7E25D7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7E25D7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7E25D7" w:rsidTr="00C1539D">
        <w:tc>
          <w:tcPr>
            <w:tcW w:w="534" w:type="dxa"/>
          </w:tcPr>
          <w:p w:rsidR="00EA6950" w:rsidRPr="007E25D7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7E25D7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0F7A7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7E25D7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7E25D7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7E25D7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 </w:t>
            </w:r>
            <w:r w:rsidRPr="007E25D7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7E25D7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7E25D7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7E25D7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7E25D7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7E25D7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7E25D7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7E25D7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7E25D7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7E25D7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.1111 </w:t>
            </w:r>
            <w:r w:rsidRPr="007E25D7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7E25D7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7E25D7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7E25D7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7E25D7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7E25D7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Pr="007E25D7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7E25D7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7E25D7" w:rsidTr="00C1539D">
        <w:tc>
          <w:tcPr>
            <w:tcW w:w="675" w:type="dxa"/>
          </w:tcPr>
          <w:p w:rsidR="00F064C0" w:rsidRPr="007E25D7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1539D" w:rsidRPr="007E25D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7E25D7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7E25D7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7E25D7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D51311" w:rsidRPr="007E25D7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7E25D7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7E25D7" w:rsidRDefault="007E25D7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    </w:t>
      </w:r>
      <w:r w:rsidR="0064558D" w:rsidRPr="007E25D7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64558D" w:rsidRPr="007E25D7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7E25D7" w:rsidTr="0064558D">
        <w:tc>
          <w:tcPr>
            <w:tcW w:w="1418" w:type="dxa"/>
          </w:tcPr>
          <w:p w:rsidR="0064558D" w:rsidRPr="007E25D7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7E25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7E25D7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11/09/2558</w:t>
            </w:r>
          </w:p>
        </w:tc>
      </w:tr>
      <w:tr w:rsidR="0064558D" w:rsidRPr="007E25D7" w:rsidTr="0064558D">
        <w:tc>
          <w:tcPr>
            <w:tcW w:w="1418" w:type="dxa"/>
          </w:tcPr>
          <w:p w:rsidR="0064558D" w:rsidRPr="007E25D7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7E25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7E25D7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4558D" w:rsidRPr="007E25D7" w:rsidTr="0064558D">
        <w:tc>
          <w:tcPr>
            <w:tcW w:w="1418" w:type="dxa"/>
          </w:tcPr>
          <w:p w:rsidR="0064558D" w:rsidRPr="007E25D7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7E25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7E25D7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องค์การบริหารส่วนตำบลนาวงอำเภอห้วยยอดจังหวัดตรังสถ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4558D" w:rsidRPr="007E25D7" w:rsidTr="0064558D">
        <w:tc>
          <w:tcPr>
            <w:tcW w:w="1418" w:type="dxa"/>
          </w:tcPr>
          <w:p w:rsidR="0064558D" w:rsidRPr="007E25D7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7E25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7E25D7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4558D" w:rsidRPr="007E25D7" w:rsidTr="0064558D">
        <w:tc>
          <w:tcPr>
            <w:tcW w:w="1418" w:type="dxa"/>
          </w:tcPr>
          <w:p w:rsidR="0064558D" w:rsidRPr="007E25D7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7E25D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7E25D7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7E25D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64558D" w:rsidRPr="007E25D7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7E25D7" w:rsidRDefault="00982CD7" w:rsidP="00982CD7">
      <w:pPr>
        <w:pStyle w:val="a5"/>
        <w:spacing w:after="0" w:line="240" w:lineRule="auto"/>
        <w:ind w:left="426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D51311" w:rsidRPr="007E25D7" w:rsidRDefault="00D51311" w:rsidP="00D51311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7E25D7">
      <w:headerReference w:type="default" r:id="rId8"/>
      <w:pgSz w:w="11907" w:h="16839" w:code="9"/>
      <w:pgMar w:top="851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09E4" w:rsidRDefault="003309E4" w:rsidP="00C81DB8">
      <w:pPr>
        <w:spacing w:after="0" w:line="240" w:lineRule="auto"/>
      </w:pPr>
      <w:r>
        <w:separator/>
      </w:r>
    </w:p>
  </w:endnote>
  <w:endnote w:type="continuationSeparator" w:id="1">
    <w:p w:rsidR="003309E4" w:rsidRDefault="003309E4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09E4" w:rsidRDefault="003309E4" w:rsidP="00C81DB8">
      <w:pPr>
        <w:spacing w:after="0" w:line="240" w:lineRule="auto"/>
      </w:pPr>
      <w:r>
        <w:separator/>
      </w:r>
    </w:p>
  </w:footnote>
  <w:footnote w:type="continuationSeparator" w:id="1">
    <w:p w:rsidR="003309E4" w:rsidRDefault="003309E4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0A7BB8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0079A3">
          <w:rPr>
            <w:noProof/>
          </w:rPr>
          <w:t>5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0079A3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079A3"/>
    <w:rsid w:val="00013BC7"/>
    <w:rsid w:val="0002479E"/>
    <w:rsid w:val="000424A8"/>
    <w:rsid w:val="00045650"/>
    <w:rsid w:val="00067A20"/>
    <w:rsid w:val="00075E4A"/>
    <w:rsid w:val="00090552"/>
    <w:rsid w:val="00094F82"/>
    <w:rsid w:val="000A7BB8"/>
    <w:rsid w:val="000C2AAC"/>
    <w:rsid w:val="000C466B"/>
    <w:rsid w:val="000F1309"/>
    <w:rsid w:val="000F7A74"/>
    <w:rsid w:val="00110F0C"/>
    <w:rsid w:val="00132E1B"/>
    <w:rsid w:val="00164004"/>
    <w:rsid w:val="0017533B"/>
    <w:rsid w:val="0018441F"/>
    <w:rsid w:val="0019582A"/>
    <w:rsid w:val="001B1C8D"/>
    <w:rsid w:val="001E05C0"/>
    <w:rsid w:val="001F30D9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2E3BFD"/>
    <w:rsid w:val="00313D38"/>
    <w:rsid w:val="003240F6"/>
    <w:rsid w:val="003309E4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19B3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64CF7"/>
    <w:rsid w:val="00771FD1"/>
    <w:rsid w:val="00781575"/>
    <w:rsid w:val="007851BE"/>
    <w:rsid w:val="00790214"/>
    <w:rsid w:val="00793306"/>
    <w:rsid w:val="007E1E74"/>
    <w:rsid w:val="007E25D7"/>
    <w:rsid w:val="00811134"/>
    <w:rsid w:val="0085230C"/>
    <w:rsid w:val="00862FC5"/>
    <w:rsid w:val="0087182F"/>
    <w:rsid w:val="0087509D"/>
    <w:rsid w:val="008A3CB7"/>
    <w:rsid w:val="008B15DE"/>
    <w:rsid w:val="008B3521"/>
    <w:rsid w:val="008D7B9E"/>
    <w:rsid w:val="008E2900"/>
    <w:rsid w:val="00914267"/>
    <w:rsid w:val="00934C64"/>
    <w:rsid w:val="00936AB2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3CA8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7</TotalTime>
  <Pages>1</Pages>
  <Words>1151</Words>
  <Characters>6565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KKD Windows 7 V.3</cp:lastModifiedBy>
  <cp:revision>7</cp:revision>
  <cp:lastPrinted>2015-09-29T08:24:00Z</cp:lastPrinted>
  <dcterms:created xsi:type="dcterms:W3CDTF">2015-09-11T07:12:00Z</dcterms:created>
  <dcterms:modified xsi:type="dcterms:W3CDTF">2015-09-29T08:24:00Z</dcterms:modified>
</cp:coreProperties>
</file>