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234902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4867AD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1B1C8D"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234902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234902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="00C81DB8" w:rsidRPr="00234902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ตั้งใหม่</w:t>
      </w:r>
      <w:r w:rsidR="00C81DB8" w:rsidRPr="0023490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="00C81DB8" w:rsidRPr="00234902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ตามพ</w:t>
      </w:r>
      <w:r w:rsidR="00C81DB8" w:rsidRPr="00234902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234902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ร</w:t>
      </w:r>
      <w:r w:rsidR="00C81DB8" w:rsidRPr="00234902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234902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บ</w:t>
      </w:r>
      <w:r w:rsidR="00C81DB8" w:rsidRPr="00234902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234902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ทะเบียนพาณิชย์พ</w:t>
      </w:r>
      <w:r w:rsidR="00C81DB8" w:rsidRPr="00234902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234902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ศ</w:t>
      </w:r>
      <w:r w:rsidR="00C81DB8" w:rsidRPr="0023490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. 2499 </w:t>
      </w:r>
      <w:r w:rsidR="00C81DB8" w:rsidRPr="00234902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กรณีผู้ขอจดทะเบียนเป็นห้างหุ้นส่วนสามัญคณะบุคคลและกิจการร่วมค้า</w:t>
      </w:r>
    </w:p>
    <w:p w:rsidR="00D239AD" w:rsidRPr="00234902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234902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234902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="004867AD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234902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4867AD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234902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234902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="004867AD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234902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4867AD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="00C81DB8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กระทรวงพาณิชย์</w:t>
      </w:r>
    </w:p>
    <w:p w:rsidR="003F4A0D" w:rsidRPr="00234902" w:rsidRDefault="00AC0EAB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234902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4867AD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234902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4867AD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234902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ตั้งใหม่</w:t>
      </w:r>
      <w:r w:rsidR="00C81DB8" w:rsidRPr="00234902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C81DB8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ตามพ</w:t>
      </w:r>
      <w:r w:rsidR="00C81DB8" w:rsidRPr="00234902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="00C81DB8" w:rsidRPr="00234902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="00C81DB8" w:rsidRPr="00234902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ทะเบียนพาณิชย์พ</w:t>
      </w:r>
      <w:r w:rsidR="00C81DB8" w:rsidRPr="00234902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234902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C81DB8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กรณีผู้ขอจดทะเบียนเป็นห้างหุ้นส่วนสามัญคณะบุคคลและกิจการร่วมค้า</w:t>
      </w:r>
    </w:p>
    <w:p w:rsidR="00132E1B" w:rsidRPr="00234902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4867AD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4867AD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234902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4867AD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4867AD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234902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234902">
        <w:rPr>
          <w:rFonts w:ascii="TH SarabunIT๙" w:hAnsi="TH SarabunIT๙" w:cs="TH SarabunIT๙"/>
          <w:noProof/>
          <w:sz w:val="32"/>
          <w:szCs w:val="32"/>
        </w:rPr>
        <w:t>)</w:t>
      </w:r>
      <w:r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234902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4867AD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4867AD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จดทะเบียน</w:t>
      </w:r>
      <w:r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234902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3490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234902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234902" w:rsidTr="008C1396">
        <w:tc>
          <w:tcPr>
            <w:tcW w:w="675" w:type="dxa"/>
          </w:tcPr>
          <w:p w:rsidR="00394708" w:rsidRPr="00234902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234902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3 (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2540) 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234902" w:rsidTr="008C1396">
        <w:tc>
          <w:tcPr>
            <w:tcW w:w="675" w:type="dxa"/>
          </w:tcPr>
          <w:p w:rsidR="00394708" w:rsidRPr="00234902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234902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83 (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2515)  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87182F" w:rsidRPr="00234902" w:rsidTr="008C1396">
        <w:tc>
          <w:tcPr>
            <w:tcW w:w="675" w:type="dxa"/>
          </w:tcPr>
          <w:p w:rsidR="00394708" w:rsidRPr="00234902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234902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93 (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2520) 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234902" w:rsidTr="008C1396">
        <w:tc>
          <w:tcPr>
            <w:tcW w:w="675" w:type="dxa"/>
          </w:tcPr>
          <w:p w:rsidR="00394708" w:rsidRPr="00234902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234902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11) 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2553</w:t>
            </w:r>
          </w:p>
        </w:tc>
      </w:tr>
      <w:tr w:rsidR="0087182F" w:rsidRPr="00234902" w:rsidTr="008C1396">
        <w:tc>
          <w:tcPr>
            <w:tcW w:w="675" w:type="dxa"/>
          </w:tcPr>
          <w:p w:rsidR="00394708" w:rsidRPr="00234902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234902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8) 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2552</w:t>
            </w:r>
          </w:p>
        </w:tc>
      </w:tr>
      <w:tr w:rsidR="0087182F" w:rsidRPr="00234902" w:rsidTr="008C1396">
        <w:tc>
          <w:tcPr>
            <w:tcW w:w="675" w:type="dxa"/>
          </w:tcPr>
          <w:p w:rsidR="00394708" w:rsidRPr="00234902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234902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9) 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10) 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87182F" w:rsidRPr="00234902" w:rsidTr="008C1396">
        <w:tc>
          <w:tcPr>
            <w:tcW w:w="675" w:type="dxa"/>
          </w:tcPr>
          <w:p w:rsidR="00394708" w:rsidRPr="00234902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234902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87182F" w:rsidRPr="00234902" w:rsidTr="008C1396">
        <w:tc>
          <w:tcPr>
            <w:tcW w:w="675" w:type="dxa"/>
          </w:tcPr>
          <w:p w:rsidR="00394708" w:rsidRPr="00234902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234902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1/2553  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87182F" w:rsidRPr="00234902" w:rsidTr="008C1396">
        <w:tc>
          <w:tcPr>
            <w:tcW w:w="675" w:type="dxa"/>
          </w:tcPr>
          <w:p w:rsidR="00394708" w:rsidRPr="00234902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234902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2549</w:t>
            </w:r>
          </w:p>
        </w:tc>
      </w:tr>
      <w:tr w:rsidR="0087182F" w:rsidRPr="00234902" w:rsidTr="008C1396">
        <w:tc>
          <w:tcPr>
            <w:tcW w:w="675" w:type="dxa"/>
          </w:tcPr>
          <w:p w:rsidR="00394708" w:rsidRPr="00234902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234902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1/2554 </w:t>
            </w:r>
            <w:r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</w:tbl>
    <w:p w:rsidR="003F4A0D" w:rsidRPr="00234902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4867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="00C81DB8"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234902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3490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4867AD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234902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23490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234902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3490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ไม่มี</w:t>
      </w:r>
      <w:r w:rsidR="00C77AEA" w:rsidRPr="0023490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234902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23490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23490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234902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234902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075E4A" w:rsidRPr="00234902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3490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234902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3490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AE78C7"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C81DB8" w:rsidRPr="00234902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23490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234902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3490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AE78C7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234902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23490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234902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3490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AE78C7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234902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23490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760D0B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3490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234902">
        <w:rPr>
          <w:rFonts w:ascii="TH SarabunIT๙" w:hAnsi="TH SarabunIT๙" w:cs="TH SarabunIT๙"/>
          <w:noProof/>
          <w:sz w:val="32"/>
          <w:szCs w:val="32"/>
        </w:rPr>
        <w:t>19/08/2015 14:08</w:t>
      </w:r>
      <w:r w:rsidR="00094F82" w:rsidRPr="0023490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234902" w:rsidRDefault="00234902" w:rsidP="00234902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234902" w:rsidRDefault="00234902" w:rsidP="00234902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234902" w:rsidRDefault="00234902" w:rsidP="00234902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234902" w:rsidRDefault="00234902" w:rsidP="00234902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C77AEA" w:rsidRPr="00234902" w:rsidRDefault="00234902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 </w:t>
      </w:r>
      <w:r w:rsidR="00C77AEA"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="00C77AEA"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234902" w:rsidTr="009B7715">
        <w:tc>
          <w:tcPr>
            <w:tcW w:w="675" w:type="dxa"/>
          </w:tcPr>
          <w:p w:rsidR="00094F82" w:rsidRPr="00234902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234902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="00094F82"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92210/</w:t>
            </w:r>
            <w:r w:rsidR="00094F82"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234902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="00094F82"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313D38" w:rsidRPr="00234902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2349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18441F" w:rsidRPr="00234902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234902" w:rsidRDefault="004867AD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234902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575FAF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ผู้ประกอบพาณิชยกิจต้องยื่นขอจดทะเบียนพาณิชย์ภายใน </w:t>
      </w:r>
      <w:r w:rsidR="00575FAF" w:rsidRPr="00234902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75FAF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วันนับตั้งแต่วันเริ่มประกอบกิจการ  </w:t>
      </w:r>
      <w:r w:rsidR="00575FAF" w:rsidRPr="00234902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มาตรา </w:t>
      </w:r>
      <w:r w:rsidR="00575FAF" w:rsidRPr="00234902">
        <w:rPr>
          <w:rFonts w:ascii="TH SarabunIT๙" w:hAnsi="TH SarabunIT๙" w:cs="TH SarabunIT๙"/>
          <w:noProof/>
          <w:sz w:val="32"/>
          <w:szCs w:val="32"/>
        </w:rPr>
        <w:t>11)</w:t>
      </w:r>
      <w:r w:rsidR="00575FAF" w:rsidRPr="00234902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234902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575FAF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="00575FAF" w:rsidRPr="00234902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234902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575FAF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ห้ผู้ประกอบการ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="00575FAF" w:rsidRPr="00234902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234902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="00575FAF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="00575FAF" w:rsidRPr="00234902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แบบทพ</w:t>
      </w:r>
      <w:r w:rsidR="00575FAF" w:rsidRPr="00234902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="00575FAF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575FAF" w:rsidRPr="00234902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="00575FAF" w:rsidRPr="00234902">
        <w:rPr>
          <w:rFonts w:ascii="TH SarabunIT๙" w:hAnsi="TH SarabunIT๙" w:cs="TH SarabunIT๙"/>
          <w:noProof/>
          <w:sz w:val="32"/>
          <w:szCs w:val="32"/>
        </w:rPr>
        <w:br/>
      </w:r>
      <w:r w:rsidR="00575FAF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</w:t>
      </w:r>
      <w:r w:rsidR="00234902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575FAF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="00575FAF" w:rsidRPr="00234902">
        <w:rPr>
          <w:rFonts w:ascii="TH SarabunIT๙" w:hAnsi="TH SarabunIT๙" w:cs="TH SarabunIT๙"/>
          <w:noProof/>
          <w:sz w:val="32"/>
          <w:szCs w:val="32"/>
        </w:rPr>
        <w:t>/</w:t>
      </w:r>
      <w:r w:rsidR="00575FAF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="00575FAF" w:rsidRPr="00234902">
        <w:rPr>
          <w:rFonts w:ascii="TH SarabunIT๙" w:hAnsi="TH SarabunIT๙" w:cs="TH SarabunIT๙"/>
          <w:noProof/>
          <w:sz w:val="32"/>
          <w:szCs w:val="32"/>
        </w:rPr>
        <w:t>/</w:t>
      </w:r>
      <w:r w:rsidR="00575FAF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65175D" w:rsidRPr="00234902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234902" w:rsidTr="00313D38">
        <w:trPr>
          <w:tblHeader/>
        </w:trPr>
        <w:tc>
          <w:tcPr>
            <w:tcW w:w="675" w:type="dxa"/>
            <w:vAlign w:val="center"/>
          </w:tcPr>
          <w:p w:rsidR="00313D38" w:rsidRPr="00234902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234902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234902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234902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234902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234902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234902" w:rsidTr="00313D38">
        <w:tc>
          <w:tcPr>
            <w:tcW w:w="675" w:type="dxa"/>
            <w:vAlign w:val="center"/>
          </w:tcPr>
          <w:p w:rsidR="00313D38" w:rsidRPr="00234902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234902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234902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234902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313D38" w:rsidRPr="00234902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234902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234902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234902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234902" w:rsidTr="00313D38">
        <w:tc>
          <w:tcPr>
            <w:tcW w:w="675" w:type="dxa"/>
            <w:vAlign w:val="center"/>
          </w:tcPr>
          <w:p w:rsidR="00313D38" w:rsidRPr="00234902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234902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234902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234902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313D38" w:rsidRPr="00234902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234902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234902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234902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234902" w:rsidTr="00313D38">
        <w:tc>
          <w:tcPr>
            <w:tcW w:w="675" w:type="dxa"/>
            <w:vAlign w:val="center"/>
          </w:tcPr>
          <w:p w:rsidR="00313D38" w:rsidRPr="00234902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234902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234902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234902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313D38" w:rsidRPr="00234902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234902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234902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234902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234902" w:rsidTr="00313D38">
        <w:tc>
          <w:tcPr>
            <w:tcW w:w="675" w:type="dxa"/>
            <w:vAlign w:val="center"/>
          </w:tcPr>
          <w:p w:rsidR="00313D38" w:rsidRPr="00234902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234902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234902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234902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313D38" w:rsidRPr="00234902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234902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234902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234902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26ED0" w:rsidRPr="00234902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234902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="009B68CC"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85230C" w:rsidRPr="00234902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งานบริการนี้ผ่านการดำเนินการลดขั้นตอน และระยะเวลาปฏิบัติราชการมา</w:t>
      </w:r>
      <w:r w:rsidR="00263F10"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Pr="00234902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349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AA7734" w:rsidRPr="00234902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234902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234902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234902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234902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234902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234902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234902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234902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234902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234902" w:rsidTr="004E651F">
        <w:trPr>
          <w:jc w:val="center"/>
        </w:trPr>
        <w:tc>
          <w:tcPr>
            <w:tcW w:w="675" w:type="dxa"/>
            <w:vAlign w:val="center"/>
          </w:tcPr>
          <w:p w:rsidR="00452B6B" w:rsidRPr="00234902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234902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234902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234902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สำเนาบัตรประจำตัวของผู้เป็นหุ้นส่วนทุกคนพร้อมลงนามรับรองสำเนาถูกต้อง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234902" w:rsidTr="004E651F">
        <w:trPr>
          <w:jc w:val="center"/>
        </w:trPr>
        <w:tc>
          <w:tcPr>
            <w:tcW w:w="675" w:type="dxa"/>
            <w:vAlign w:val="center"/>
          </w:tcPr>
          <w:p w:rsidR="00452B6B" w:rsidRPr="00234902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234902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234902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234902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สำเนาทะเบียนบ้านของผู้เป็นหุ้นส่วนทุกคนพร้อมลงนามรับรองสำเนาถูกต้อง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10CDA" w:rsidRPr="00234902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234902" w:rsidTr="004E651F">
        <w:trPr>
          <w:tblHeader/>
        </w:trPr>
        <w:tc>
          <w:tcPr>
            <w:tcW w:w="675" w:type="dxa"/>
            <w:vAlign w:val="center"/>
          </w:tcPr>
          <w:p w:rsidR="00422EAB" w:rsidRPr="00234902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234902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234902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234902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234902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234902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234902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23490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234902" w:rsidTr="004E651F">
        <w:tc>
          <w:tcPr>
            <w:tcW w:w="675" w:type="dxa"/>
            <w:vAlign w:val="center"/>
          </w:tcPr>
          <w:p w:rsidR="00AC4ACB" w:rsidRPr="00234902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234902" w:rsidTr="004E651F">
        <w:tc>
          <w:tcPr>
            <w:tcW w:w="675" w:type="dxa"/>
            <w:vAlign w:val="center"/>
          </w:tcPr>
          <w:p w:rsidR="00AC4ACB" w:rsidRPr="00234902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หนังสือหรือสัญญาจัดตั้งห้างหุ้นส่วนสามัญหรือคณะบุคคลหรือกิจการร่วมค้า</w:t>
            </w:r>
          </w:p>
        </w:tc>
        <w:tc>
          <w:tcPr>
            <w:tcW w:w="1843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234902" w:rsidTr="004E651F">
        <w:tc>
          <w:tcPr>
            <w:tcW w:w="675" w:type="dxa"/>
            <w:vAlign w:val="center"/>
          </w:tcPr>
          <w:p w:rsidR="00AC4ACB" w:rsidRPr="00234902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หนังสือให้ความยินยอมให้ใช้สถานที่ตั้งสำนักงานแห่งใหญ่</w:t>
            </w:r>
          </w:p>
        </w:tc>
        <w:tc>
          <w:tcPr>
            <w:tcW w:w="1843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234902" w:rsidTr="004E651F">
        <w:tc>
          <w:tcPr>
            <w:tcW w:w="675" w:type="dxa"/>
            <w:vAlign w:val="center"/>
          </w:tcPr>
          <w:p w:rsidR="00AC4ACB" w:rsidRPr="00234902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สำเนาทะเบียนบ้านที่แสดงให้เห็นว่าผู้ให้ความยินยอมเป็นเจ้าบ้านหรือผู้ขอ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เลขที่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234902" w:rsidTr="004E651F">
        <w:tc>
          <w:tcPr>
            <w:tcW w:w="675" w:type="dxa"/>
            <w:vAlign w:val="center"/>
          </w:tcPr>
          <w:p w:rsidR="00AC4ACB" w:rsidRPr="00234902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="00811134"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ที่แสดงที่ตั้งสำนักงานแห่งใหญ่และสถานที่สำคัญบริเวณใกล้เคียงโดยสังเขปพร้อมลงนามรับรองเอกสาร</w:t>
            </w:r>
          </w:p>
        </w:tc>
        <w:tc>
          <w:tcPr>
            <w:tcW w:w="1843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234902" w:rsidTr="004E651F">
        <w:tc>
          <w:tcPr>
            <w:tcW w:w="675" w:type="dxa"/>
            <w:vAlign w:val="center"/>
          </w:tcPr>
          <w:p w:rsidR="00AC4ACB" w:rsidRPr="00234902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="00811134"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หนังสือมอบอำนาจติดอากรแสตมป์ 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บาท 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234902" w:rsidTr="004E651F">
        <w:tc>
          <w:tcPr>
            <w:tcW w:w="675" w:type="dxa"/>
            <w:vAlign w:val="center"/>
          </w:tcPr>
          <w:p w:rsidR="00AC4ACB" w:rsidRPr="00234902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="00811134"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สำเนาบัตรประจำตัวของผู้รับมอบอำนาจ 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234902" w:rsidTr="004E651F">
        <w:tc>
          <w:tcPr>
            <w:tcW w:w="675" w:type="dxa"/>
            <w:vAlign w:val="center"/>
          </w:tcPr>
          <w:p w:rsidR="00AC4ACB" w:rsidRPr="00234902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="00811134"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หรือ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สำเนาใบเสร็จรับเงินตามประมวลรัษฎากรหรือหลักฐานการซื้อขายจากต่างประเทศ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ขายหรือให้เช่าแผ่นซีดีแถบบันทึกวีดิทัศน์แผ่นวีดิทัศน์ดีวีดีหรือแผ่นวีดีทัศน์ระบบดิจิทัลเฉพาะที่เกี่ยวกับการ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บันเทิง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234902" w:rsidTr="004E651F">
        <w:tc>
          <w:tcPr>
            <w:tcW w:w="675" w:type="dxa"/>
            <w:vAlign w:val="center"/>
          </w:tcPr>
          <w:p w:rsidR="00AC4ACB" w:rsidRPr="00234902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9</w:t>
            </w:r>
            <w:r w:rsidR="00811134"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ชี้แจงข้อเท็จจริงของแหล่งที่มาของเงินทุนและหลักฐานแสดงจำนวนเงินทุนหรือ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</w:tc>
        <w:tc>
          <w:tcPr>
            <w:tcW w:w="1843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234902" w:rsidTr="004E651F">
        <w:tc>
          <w:tcPr>
            <w:tcW w:w="675" w:type="dxa"/>
            <w:vAlign w:val="center"/>
          </w:tcPr>
          <w:p w:rsidR="00AC4ACB" w:rsidRPr="00234902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="00811134"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ลักฐานหรือหนังสือชี้แจงการประกอบอาชีพหุ้นส่วนจำพวกไม่จำกัดความรับผิดหรือกรรมการผู้มีอำนาจของห้างหุ้นส่วนหรือบริษัทแล้วแต่กรณี</w:t>
            </w:r>
          </w:p>
        </w:tc>
        <w:tc>
          <w:tcPr>
            <w:tcW w:w="1843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234902" w:rsidTr="004E651F">
        <w:tc>
          <w:tcPr>
            <w:tcW w:w="675" w:type="dxa"/>
            <w:vAlign w:val="center"/>
          </w:tcPr>
          <w:p w:rsidR="00AC4ACB" w:rsidRPr="00234902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="00811134"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หนังสือรับรองรายการจด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ทะเบียนของห้างหุ้นส่วนจดทะเบียน 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ห้างหุ้นส่วนสามัญนิติบุคคลห้างหุ้นส่วนจำกัดบริษัทจำกัดหรือบริษัทมหาชนจำกัดแล้วแต่กรณี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234902" w:rsidRDefault="00AC4ACB" w:rsidP="00486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23490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ใช้ในกรณีเป็นกิจการร่วมค้า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10CDA" w:rsidRPr="00234902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234902" w:rsidTr="00090552">
        <w:tc>
          <w:tcPr>
            <w:tcW w:w="534" w:type="dxa"/>
          </w:tcPr>
          <w:p w:rsidR="00A13B6C" w:rsidRPr="00234902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234902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2349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349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คำขอละ</w:t>
            </w:r>
            <w:r w:rsidRPr="002349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Pr="00234902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 </w:t>
            </w:r>
            <w:r w:rsidR="00F5490C"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234902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23490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A13B6C" w:rsidRPr="00234902" w:rsidTr="00090552">
        <w:tc>
          <w:tcPr>
            <w:tcW w:w="534" w:type="dxa"/>
          </w:tcPr>
          <w:p w:rsidR="00A13B6C" w:rsidRPr="00234902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234902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ค่าธรรมเนียมคัดสำเนาเอกสารชุดละ</w:t>
            </w:r>
          </w:p>
          <w:p w:rsidR="00E90756" w:rsidRPr="00234902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="00F5490C"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234902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23490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216FA4" w:rsidRPr="00234902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234902" w:rsidTr="00C1539D">
        <w:tc>
          <w:tcPr>
            <w:tcW w:w="534" w:type="dxa"/>
          </w:tcPr>
          <w:p w:rsidR="00EA6950" w:rsidRPr="00234902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234902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922210 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075264140</w:t>
            </w:r>
            <w:r w:rsidRPr="0023490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234902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23490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234902" w:rsidTr="00C1539D">
        <w:tc>
          <w:tcPr>
            <w:tcW w:w="534" w:type="dxa"/>
          </w:tcPr>
          <w:p w:rsidR="00EA6950" w:rsidRPr="00234902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234902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www.navong.go.th</w:t>
            </w:r>
            <w:r w:rsidRPr="0023490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234902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23490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234902" w:rsidTr="00C1539D">
        <w:tc>
          <w:tcPr>
            <w:tcW w:w="534" w:type="dxa"/>
          </w:tcPr>
          <w:p w:rsidR="00EA6950" w:rsidRPr="00234902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234902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23490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234902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23490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23490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23490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23490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23490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23490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23490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23490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23490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23490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23490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23490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23490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23490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23490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23490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23490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013BC7" w:rsidRPr="00234902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234902" w:rsidTr="00C1539D">
        <w:tc>
          <w:tcPr>
            <w:tcW w:w="675" w:type="dxa"/>
          </w:tcPr>
          <w:p w:rsidR="00F064C0" w:rsidRPr="00234902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2349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234902" w:rsidRDefault="00F064C0" w:rsidP="002349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23490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23490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D51311" w:rsidRPr="00234902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3490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234902" w:rsidRDefault="00234902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="0064558D" w:rsidRPr="00234902">
        <w:rPr>
          <w:rFonts w:ascii="TH SarabunIT๙" w:hAnsi="TH SarabunIT๙" w:cs="TH SarabunIT๙"/>
          <w:noProof/>
          <w:sz w:val="32"/>
          <w:szCs w:val="32"/>
        </w:rPr>
        <w:t>-</w:t>
      </w: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234902" w:rsidTr="0064558D">
        <w:tc>
          <w:tcPr>
            <w:tcW w:w="1418" w:type="dxa"/>
          </w:tcPr>
          <w:p w:rsidR="0064558D" w:rsidRPr="00234902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234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234902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234902" w:rsidTr="0064558D">
        <w:tc>
          <w:tcPr>
            <w:tcW w:w="1418" w:type="dxa"/>
          </w:tcPr>
          <w:p w:rsidR="0064558D" w:rsidRPr="00234902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234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234902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234902" w:rsidTr="0064558D">
        <w:tc>
          <w:tcPr>
            <w:tcW w:w="1418" w:type="dxa"/>
          </w:tcPr>
          <w:p w:rsidR="0064558D" w:rsidRPr="00234902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234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234902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องค์การบริหารส่วนตำบลนาวงอำเภอห้วยยอดจังหวัดตรังสถ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234902" w:rsidTr="0064558D">
        <w:tc>
          <w:tcPr>
            <w:tcW w:w="1418" w:type="dxa"/>
          </w:tcPr>
          <w:p w:rsidR="0064558D" w:rsidRPr="00234902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234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234902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234902" w:rsidTr="0064558D">
        <w:tc>
          <w:tcPr>
            <w:tcW w:w="1418" w:type="dxa"/>
          </w:tcPr>
          <w:p w:rsidR="0064558D" w:rsidRPr="00234902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234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234902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349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3F4A0D" w:rsidRPr="000C2AAC" w:rsidRDefault="003F4A0D" w:rsidP="004867AD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234902">
      <w:headerReference w:type="default" r:id="rId8"/>
      <w:pgSz w:w="11907" w:h="16839" w:code="9"/>
      <w:pgMar w:top="993" w:right="657" w:bottom="851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0428" w:rsidRDefault="00B90428" w:rsidP="00C81DB8">
      <w:pPr>
        <w:spacing w:after="0" w:line="240" w:lineRule="auto"/>
      </w:pPr>
      <w:r>
        <w:separator/>
      </w:r>
    </w:p>
  </w:endnote>
  <w:endnote w:type="continuationSeparator" w:id="1">
    <w:p w:rsidR="00B90428" w:rsidRDefault="00B90428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0428" w:rsidRDefault="00B90428" w:rsidP="00C81DB8">
      <w:pPr>
        <w:spacing w:after="0" w:line="240" w:lineRule="auto"/>
      </w:pPr>
      <w:r>
        <w:separator/>
      </w:r>
    </w:p>
  </w:footnote>
  <w:footnote w:type="continuationSeparator" w:id="1">
    <w:p w:rsidR="00B90428" w:rsidRDefault="00B90428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AC0EAB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7D0599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7D059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34902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867AD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1A0F"/>
    <w:rsid w:val="00712638"/>
    <w:rsid w:val="00731450"/>
    <w:rsid w:val="00760D0B"/>
    <w:rsid w:val="00761FD0"/>
    <w:rsid w:val="00771FD1"/>
    <w:rsid w:val="00781575"/>
    <w:rsid w:val="007851BE"/>
    <w:rsid w:val="00790214"/>
    <w:rsid w:val="00793306"/>
    <w:rsid w:val="007D0599"/>
    <w:rsid w:val="007E1E74"/>
    <w:rsid w:val="00811134"/>
    <w:rsid w:val="0085230C"/>
    <w:rsid w:val="00862FC5"/>
    <w:rsid w:val="0087182F"/>
    <w:rsid w:val="0087509D"/>
    <w:rsid w:val="008832A1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0EAB"/>
    <w:rsid w:val="00AC4ACB"/>
    <w:rsid w:val="00AE6A9D"/>
    <w:rsid w:val="00AE78C7"/>
    <w:rsid w:val="00AF4A06"/>
    <w:rsid w:val="00B11E58"/>
    <w:rsid w:val="00B23DA2"/>
    <w:rsid w:val="00B509FC"/>
    <w:rsid w:val="00B90428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D6379"/>
    <w:rsid w:val="00E00F3F"/>
    <w:rsid w:val="00E01AA0"/>
    <w:rsid w:val="00E06DC1"/>
    <w:rsid w:val="00E279FB"/>
    <w:rsid w:val="00E33AD5"/>
    <w:rsid w:val="00E437A1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12F96-6F6B-460E-87AB-E1F7317AD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4</TotalTime>
  <Pages>6</Pages>
  <Words>1104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KKD Windows 7 V.3</cp:lastModifiedBy>
  <cp:revision>6</cp:revision>
  <cp:lastPrinted>2015-09-29T08:21:00Z</cp:lastPrinted>
  <dcterms:created xsi:type="dcterms:W3CDTF">2015-09-11T06:34:00Z</dcterms:created>
  <dcterms:modified xsi:type="dcterms:W3CDTF">2015-09-29T08:21:00Z</dcterms:modified>
</cp:coreProperties>
</file>