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192873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AD6173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1B1C8D"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192873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การออกใบอนุญาตประกอบกิจการสถานีบริการน้ำมัน </w:t>
      </w:r>
      <w:r w:rsidR="00C81DB8" w:rsidRPr="00192873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="00C81DB8" w:rsidRPr="00192873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ระยะที่ </w:t>
      </w:r>
      <w:r w:rsidR="00C81DB8" w:rsidRPr="00192873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2 : </w:t>
      </w:r>
      <w:r w:rsidR="00C81DB8" w:rsidRPr="00192873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ขั้นตอนออกใบอนุญาต</w:t>
      </w:r>
      <w:r w:rsidR="00C81DB8" w:rsidRPr="00192873">
        <w:rPr>
          <w:rFonts w:ascii="TH SarabunIT๙" w:hAnsi="TH SarabunIT๙" w:cs="TH SarabunIT๙"/>
          <w:b/>
          <w:bCs/>
          <w:noProof/>
          <w:sz w:val="32"/>
          <w:szCs w:val="32"/>
        </w:rPr>
        <w:t>)</w:t>
      </w:r>
    </w:p>
    <w:p w:rsidR="00D239AD" w:rsidRPr="00192873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192873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192873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="00AD6173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92873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AD6173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="00C81DB8"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D239AD" w:rsidRPr="00192873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192873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="00AD6173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92873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AD6173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กระทรวงพลังงาน</w:t>
      </w:r>
    </w:p>
    <w:p w:rsidR="003F4A0D" w:rsidRPr="00192873" w:rsidRDefault="009101FA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192873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="00AD6173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192873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="00AD6173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การออกใบอนุญาตประกอบกิจการสถานีบริการน้ำมัน </w:t>
      </w:r>
      <w:r w:rsidR="00C81DB8" w:rsidRPr="00192873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ระยะที่ </w:t>
      </w:r>
      <w:r w:rsidR="00C81DB8" w:rsidRPr="00192873">
        <w:rPr>
          <w:rFonts w:ascii="TH SarabunIT๙" w:hAnsi="TH SarabunIT๙" w:cs="TH SarabunIT๙"/>
          <w:noProof/>
          <w:sz w:val="32"/>
          <w:szCs w:val="32"/>
        </w:rPr>
        <w:t xml:space="preserve">2 : </w:t>
      </w:r>
      <w:r w:rsidR="00C81DB8"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ขั้นตอนออกใบอนุญาต</w:t>
      </w:r>
      <w:r w:rsidR="00C81DB8" w:rsidRPr="00192873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132E1B" w:rsidRPr="00192873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AD61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AD6173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132E1B" w:rsidRPr="00192873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AD61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AD6173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192873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AD6173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AD6173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</w:t>
      </w:r>
      <w:r w:rsidR="00C81DB8" w:rsidRPr="00192873">
        <w:rPr>
          <w:rFonts w:ascii="TH SarabunIT๙" w:hAnsi="TH SarabunIT๙" w:cs="TH SarabunIT๙"/>
          <w:noProof/>
          <w:sz w:val="32"/>
          <w:szCs w:val="32"/>
        </w:rPr>
        <w:t>/</w:t>
      </w:r>
      <w:r w:rsidR="00C81DB8"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ออกใบอนุญาต</w:t>
      </w:r>
      <w:r w:rsidR="00C81DB8" w:rsidRPr="00192873">
        <w:rPr>
          <w:rFonts w:ascii="TH SarabunIT๙" w:hAnsi="TH SarabunIT๙" w:cs="TH SarabunIT๙"/>
          <w:noProof/>
          <w:sz w:val="32"/>
          <w:szCs w:val="32"/>
        </w:rPr>
        <w:t>/</w:t>
      </w:r>
      <w:r w:rsidR="00C81DB8"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รับรอง</w:t>
      </w:r>
      <w:r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192873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9287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AD6173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192873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192873" w:rsidTr="008C1396">
        <w:tc>
          <w:tcPr>
            <w:tcW w:w="675" w:type="dxa"/>
          </w:tcPr>
          <w:p w:rsidR="00394708" w:rsidRPr="00192873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928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192873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2556</w:t>
            </w:r>
          </w:p>
        </w:tc>
      </w:tr>
      <w:tr w:rsidR="0087182F" w:rsidRPr="00192873" w:rsidTr="008C1396">
        <w:tc>
          <w:tcPr>
            <w:tcW w:w="675" w:type="dxa"/>
          </w:tcPr>
          <w:p w:rsidR="00394708" w:rsidRPr="00192873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928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192873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กฎกระทรวงควบคุมไอน้ำมันเชื้อเพลิงพ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2550 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และที่แก้ไขเพิ่มเติมและประกาศที่ออกตามกฎกระทรวงดังกล่าว</w:t>
            </w:r>
          </w:p>
        </w:tc>
      </w:tr>
      <w:tr w:rsidR="0087182F" w:rsidRPr="00192873" w:rsidTr="008C1396">
        <w:tc>
          <w:tcPr>
            <w:tcW w:w="675" w:type="dxa"/>
          </w:tcPr>
          <w:p w:rsidR="00394708" w:rsidRPr="00192873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928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192873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กฎกระทรวงระบบไฟฟ้าและระบบป้องกันอันตรายจากฟ้าผ่าของสถานที่ประกอบกิจการน้ำมันพ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2556</w:t>
            </w:r>
          </w:p>
        </w:tc>
      </w:tr>
      <w:tr w:rsidR="0087182F" w:rsidRPr="00192873" w:rsidTr="008C1396">
        <w:tc>
          <w:tcPr>
            <w:tcW w:w="675" w:type="dxa"/>
          </w:tcPr>
          <w:p w:rsidR="00394708" w:rsidRPr="00192873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928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192873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กฎกระทรวงสถานีบริการน้ำมันเชื้อเพลิงพ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2552 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และประกาศที่ออกตามกฎกระทรวงดังกล่าว</w:t>
            </w:r>
          </w:p>
        </w:tc>
      </w:tr>
      <w:tr w:rsidR="0087182F" w:rsidRPr="00192873" w:rsidTr="008C1396">
        <w:tc>
          <w:tcPr>
            <w:tcW w:w="675" w:type="dxa"/>
          </w:tcPr>
          <w:p w:rsidR="00394708" w:rsidRPr="00192873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1928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192873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ประกาศกรมธุรกิจพลังงานเรื่องกำหนดสถานที่แจ้งการประกอบกิจการควบคุมประเภทที่ 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สถานที่ยื่นแบบคำขอและแบบใบอนุญาตของการประกอบกิจการควบคุมประเภทที่ 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 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2556</w:t>
            </w:r>
          </w:p>
        </w:tc>
      </w:tr>
      <w:tr w:rsidR="0087182F" w:rsidRPr="00192873" w:rsidTr="008C1396">
        <w:tc>
          <w:tcPr>
            <w:tcW w:w="675" w:type="dxa"/>
          </w:tcPr>
          <w:p w:rsidR="00394708" w:rsidRPr="00192873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1928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192873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ลังงานเรื่อง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 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</w:t>
            </w:r>
          </w:p>
        </w:tc>
      </w:tr>
      <w:tr w:rsidR="0087182F" w:rsidRPr="00192873" w:rsidTr="008C1396">
        <w:tc>
          <w:tcPr>
            <w:tcW w:w="675" w:type="dxa"/>
          </w:tcPr>
          <w:p w:rsidR="00394708" w:rsidRPr="00192873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1928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192873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พระราชบัญญัติควบคุมน้ำมันเชื้อเพลิงพ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2542 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</w:p>
        </w:tc>
      </w:tr>
    </w:tbl>
    <w:p w:rsidR="003F4A0D" w:rsidRPr="00192873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192873">
        <w:rPr>
          <w:rFonts w:ascii="TH SarabunIT๙" w:hAnsi="TH SarabunIT๙" w:cs="TH SarabunIT๙"/>
          <w:noProof/>
          <w:sz w:val="32"/>
          <w:szCs w:val="32"/>
        </w:rPr>
        <w:t>/</w:t>
      </w:r>
      <w:r w:rsidR="00C81DB8"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สังคม</w:t>
      </w:r>
      <w:r w:rsidR="00C81DB8"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192873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9287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192873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ส่วนกลาง</w:t>
      </w:r>
      <w:r w:rsidR="00C81DB8" w:rsidRPr="00192873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="00C81DB8"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ส่วนภูมิภาค</w:t>
      </w:r>
      <w:r w:rsidR="00C81DB8" w:rsidRPr="00192873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="00C81DB8"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19287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192873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9287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</w:r>
      <w:r w:rsidR="00C81DB8" w:rsidRPr="00192873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="00C81DB8" w:rsidRPr="00192873">
        <w:rPr>
          <w:rFonts w:ascii="TH SarabunIT๙" w:hAnsi="TH SarabunIT๙" w:cs="TH SarabunIT๙"/>
          <w:noProof/>
          <w:sz w:val="32"/>
          <w:szCs w:val="32"/>
        </w:rPr>
        <w:t>. 2556</w:t>
      </w:r>
      <w:r w:rsidR="00C77AEA" w:rsidRPr="0019287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3F4A0D" w:rsidRPr="00192873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19287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19287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192873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192873">
        <w:rPr>
          <w:rFonts w:ascii="TH SarabunIT๙" w:hAnsi="TH SarabunIT๙" w:cs="TH SarabunIT๙"/>
          <w:noProof/>
          <w:sz w:val="32"/>
          <w:szCs w:val="32"/>
        </w:rPr>
        <w:t>30</w:t>
      </w:r>
      <w:r w:rsidR="00AD6173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81DB8"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:rsidR="00075E4A" w:rsidRPr="00192873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9287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192873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9287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AD6173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81DB8" w:rsidRPr="00192873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19287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192873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9287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AD6173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192873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19287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192873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9287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จำนวนคำขอที่น้อยที่สุด</w:t>
      </w:r>
      <w:r w:rsidR="00AD6173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19287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C81DB8" w:rsidRPr="00192873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19287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760D0B" w:rsidRPr="00192873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9287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AD6173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094F82"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สำเนาคู่มือประชาชน </w:t>
      </w:r>
      <w:r w:rsidR="00094F82" w:rsidRPr="00192873">
        <w:rPr>
          <w:rFonts w:ascii="TH SarabunIT๙" w:hAnsi="TH SarabunIT๙" w:cs="TH SarabunIT๙"/>
          <w:noProof/>
          <w:sz w:val="32"/>
          <w:szCs w:val="32"/>
        </w:rPr>
        <w:t>26/08/2015 14:54</w:t>
      </w:r>
      <w:r w:rsidR="00094F82" w:rsidRPr="0019287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192873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192873" w:rsidTr="009B7715">
        <w:tc>
          <w:tcPr>
            <w:tcW w:w="675" w:type="dxa"/>
          </w:tcPr>
          <w:p w:rsidR="00094F82" w:rsidRPr="00192873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1928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192873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องค์การบริหารส่วนตำบลนาวงตำบลนาวงอำเภอห้วยยอดจังหวัดตรัง</w:t>
            </w:r>
            <w:r w:rsidR="00094F82"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094F82"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192873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094F82"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="00094F82"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</w:p>
          <w:p w:rsidR="00313D38" w:rsidRPr="00192873" w:rsidRDefault="00A13B6C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1928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</w:p>
        </w:tc>
      </w:tr>
    </w:tbl>
    <w:p w:rsidR="0018441F" w:rsidRPr="00192873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192873" w:rsidRDefault="00575FAF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192873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พิจารณาออกใบอนุญาตประกอบกิจการจะกระทำได้ก็ต่อเมื่อผู้ขอรับใบอนุญาตได้ดำเนินการก่อสร้างสถานประกอบการแล้วเสร็จถูกต้องตรงตามที่กฎกระทรวงที่เกี่ยวข้องกำหนดมีผลการทดสอบและตรวจสอบถังเก็บน้ำมันระบบท่อน้ำมันและอุปกรณ์ระบบไฟฟ้าระบบป้องกันอันตรายจากฟ้าผ่าระบบป้องกันและระงับอัคคีภัยครบถ้วนถูกต้องแล้ว</w:t>
      </w:r>
      <w:r w:rsidRPr="00192873">
        <w:rPr>
          <w:rFonts w:ascii="TH SarabunIT๙" w:hAnsi="TH SarabunIT๙" w:cs="TH SarabunIT๙"/>
          <w:noProof/>
          <w:sz w:val="32"/>
          <w:szCs w:val="32"/>
        </w:rPr>
        <w:br/>
      </w:r>
    </w:p>
    <w:p w:rsidR="008E2900" w:rsidRPr="00192873" w:rsidRDefault="00575FAF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92873">
        <w:rPr>
          <w:rFonts w:ascii="TH SarabunIT๙" w:hAnsi="TH SarabunIT๙" w:cs="TH SarabunIT๙"/>
          <w:noProof/>
          <w:sz w:val="32"/>
          <w:szCs w:val="32"/>
        </w:rPr>
        <w:lastRenderedPageBreak/>
        <w:br/>
        <w:t xml:space="preserve">2. </w:t>
      </w:r>
      <w:r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้องไม่ขัดต่อกฎหมายอื่นที่เกี่ยวข้องเช่นกฎหมายว่าด้วยการควบคุมอาคารกฎหมายว่าด้วยการผังเมืองกฎหมายว่าด้วยการส่งเสริมและรักษาคุณภาพสิ่งแวดล้อมแห่งชาติเป็นต้น</w:t>
      </w:r>
      <w:r w:rsidRPr="00192873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ก่อสร้างผลการทดสอบและตรวจสอบด้านความปลอดภัยต้องมีลักษณะเป็นไปตามกฎกระทรวงสถานีบริการน้ำมันเชื้อเพลิงพ</w:t>
      </w:r>
      <w:r w:rsidRPr="00192873">
        <w:rPr>
          <w:rFonts w:ascii="TH SarabunIT๙" w:hAnsi="TH SarabunIT๙" w:cs="TH SarabunIT๙"/>
          <w:noProof/>
          <w:sz w:val="32"/>
          <w:szCs w:val="32"/>
        </w:rPr>
        <w:t>.</w:t>
      </w:r>
      <w:r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192873">
        <w:rPr>
          <w:rFonts w:ascii="TH SarabunIT๙" w:hAnsi="TH SarabunIT๙" w:cs="TH SarabunIT๙"/>
          <w:noProof/>
          <w:sz w:val="32"/>
          <w:szCs w:val="32"/>
        </w:rPr>
        <w:t>. 2552</w:t>
      </w:r>
      <w:r w:rsidRPr="00192873">
        <w:rPr>
          <w:rFonts w:ascii="TH SarabunIT๙" w:hAnsi="TH SarabunIT๙" w:cs="TH SarabunIT๙"/>
          <w:noProof/>
          <w:sz w:val="32"/>
          <w:szCs w:val="32"/>
        </w:rPr>
        <w:br/>
      </w:r>
      <w:r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หมายเหตุ </w:t>
      </w:r>
      <w:r w:rsidRPr="00192873">
        <w:rPr>
          <w:rFonts w:ascii="TH SarabunIT๙" w:hAnsi="TH SarabunIT๙" w:cs="TH SarabunIT๙"/>
          <w:noProof/>
          <w:sz w:val="32"/>
          <w:szCs w:val="32"/>
        </w:rPr>
        <w:t>:</w:t>
      </w:r>
      <w:r w:rsidRPr="00192873">
        <w:rPr>
          <w:rFonts w:ascii="TH SarabunIT๙" w:hAnsi="TH SarabunIT๙" w:cs="TH SarabunIT๙"/>
          <w:noProof/>
          <w:sz w:val="32"/>
          <w:szCs w:val="32"/>
        </w:rPr>
        <w:br/>
        <w:t xml:space="preserve">1. </w:t>
      </w:r>
      <w:r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หากเห็นว่าคำขอไม่ถูกต้องหรือยังขาดเอกสารหรือหลักฐานใดและไม่อาจแก้ไข</w:t>
      </w:r>
      <w:r w:rsidRPr="00192873">
        <w:rPr>
          <w:rFonts w:ascii="TH SarabunIT๙" w:hAnsi="TH SarabunIT๙" w:cs="TH SarabunIT๙"/>
          <w:noProof/>
          <w:sz w:val="32"/>
          <w:szCs w:val="32"/>
        </w:rPr>
        <w:t>/</w:t>
      </w:r>
      <w:r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Pr="00192873">
        <w:rPr>
          <w:rFonts w:ascii="TH SarabunIT๙" w:hAnsi="TH SarabunIT๙" w:cs="TH SarabunIT๙"/>
          <w:noProof/>
          <w:sz w:val="32"/>
          <w:szCs w:val="32"/>
        </w:rPr>
        <w:t>/</w:t>
      </w:r>
      <w:r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192873">
        <w:rPr>
          <w:rFonts w:ascii="TH SarabunIT๙" w:hAnsi="TH SarabunIT๙" w:cs="TH SarabunIT๙"/>
          <w:noProof/>
          <w:sz w:val="32"/>
          <w:szCs w:val="32"/>
        </w:rPr>
        <w:t>/</w:t>
      </w:r>
      <w:r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192873">
        <w:rPr>
          <w:rFonts w:ascii="TH SarabunIT๙" w:hAnsi="TH SarabunIT๙" w:cs="TH SarabunIT๙"/>
          <w:noProof/>
          <w:sz w:val="32"/>
          <w:szCs w:val="32"/>
        </w:rPr>
        <w:t>/</w:t>
      </w:r>
      <w:r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192873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192873">
        <w:rPr>
          <w:rFonts w:ascii="TH SarabunIT๙" w:hAnsi="TH SarabunIT๙" w:cs="TH SarabunIT๙"/>
          <w:noProof/>
          <w:sz w:val="32"/>
          <w:szCs w:val="32"/>
        </w:rPr>
        <w:br/>
      </w:r>
      <w:r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๓</w:t>
      </w:r>
      <w:r w:rsidRPr="00192873">
        <w:rPr>
          <w:rFonts w:ascii="TH SarabunIT๙" w:hAnsi="TH SarabunIT๙" w:cs="TH SarabunIT๙"/>
          <w:noProof/>
          <w:sz w:val="32"/>
          <w:szCs w:val="32"/>
        </w:rPr>
        <w:t>3</w:t>
      </w:r>
      <w:r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ความครบถ้วนตามที่ระบุไว้ในคู่มือประชาชน</w:t>
      </w:r>
      <w:r w:rsidRPr="00192873">
        <w:rPr>
          <w:rFonts w:ascii="TH SarabunIT๙" w:hAnsi="TH SarabunIT๙" w:cs="TH SarabunIT๙"/>
          <w:noProof/>
          <w:sz w:val="32"/>
          <w:szCs w:val="32"/>
        </w:rPr>
        <w:br/>
        <w:t xml:space="preserve">4. </w:t>
      </w:r>
      <w:r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ทั้งนี้จะมีการแจ้งผลการพิจารณาให้ผู้ยื่นคำขอทราบภายใน </w:t>
      </w:r>
      <w:r w:rsidRPr="00192873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วันนับแต่วันที่พิจารณาแล้วเสร็จทางจดหมายอิเล็กทรอนิคส์ </w:t>
      </w:r>
      <w:r w:rsidRPr="00192873">
        <w:rPr>
          <w:rFonts w:ascii="TH SarabunIT๙" w:hAnsi="TH SarabunIT๙" w:cs="TH SarabunIT๙"/>
          <w:noProof/>
          <w:sz w:val="32"/>
          <w:szCs w:val="32"/>
        </w:rPr>
        <w:t xml:space="preserve">(Email) </w:t>
      </w:r>
      <w:r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หากประสงค์ให้จัดส่งผลให้ทางไปรษณีย์โปรดแนบซองจ่าหน้าถึงตัวท่านเองให้ชัดเจนพร้อมติดแสตมป์สำหรับค่าไปรษณีย์ลงทะเบียนตามอัตราของบริษัทไปรษณีย์ไทยจำกัดกำหนด</w:t>
      </w:r>
    </w:p>
    <w:p w:rsidR="0065175D" w:rsidRPr="00192873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192873" w:rsidTr="00313D38">
        <w:trPr>
          <w:tblHeader/>
        </w:trPr>
        <w:tc>
          <w:tcPr>
            <w:tcW w:w="675" w:type="dxa"/>
            <w:vAlign w:val="center"/>
          </w:tcPr>
          <w:p w:rsidR="00313D38" w:rsidRPr="00192873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9287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192873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9287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192873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9287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192873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9287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192873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9287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192873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9287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192873" w:rsidTr="00313D38">
        <w:tc>
          <w:tcPr>
            <w:tcW w:w="675" w:type="dxa"/>
            <w:vAlign w:val="center"/>
          </w:tcPr>
          <w:p w:rsidR="00313D38" w:rsidRPr="00192873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1928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192873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192873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192873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รับหนังสือหรือคำขอและตรวจสอบความครบถ้วนของเอกสารตามรายการเอกสารหลักฐานที่กำหนดและส่งเรื่องให้สำนักความปลอดภัยธุรกิจน้ำมัน</w:t>
            </w:r>
          </w:p>
          <w:p w:rsidR="00313D38" w:rsidRPr="00192873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192873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:rsidR="00313D38" w:rsidRPr="00192873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กรมธุรกิจพลังงาน</w:t>
            </w:r>
          </w:p>
        </w:tc>
        <w:tc>
          <w:tcPr>
            <w:tcW w:w="1799" w:type="dxa"/>
          </w:tcPr>
          <w:p w:rsidR="00313D38" w:rsidRPr="00192873" w:rsidRDefault="00313D38" w:rsidP="00AD61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192873" w:rsidTr="00313D38">
        <w:tc>
          <w:tcPr>
            <w:tcW w:w="675" w:type="dxa"/>
            <w:vAlign w:val="center"/>
          </w:tcPr>
          <w:p w:rsidR="00313D38" w:rsidRPr="00192873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1928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192873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192873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192873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เจ้าหน้าที่ผู้รับผิดชอบพิจารณา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ตรวจสอบ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สถานที่และสิ่งก่อสร้าง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ลการทดสอบถังเก็บน้ำมันระบบท่อน้ำมันและอุปกรณ์ระบบไฟฟ้าระบบป้องกันอันตรายจากฟ้าผ่าระบบป้องกันและระงับอัคคีภัย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เอกสารหลักฐานประกอบ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:rsidR="00313D38" w:rsidRPr="00192873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192873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27 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:rsidR="00313D38" w:rsidRPr="00192873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สำนักความปลอดภัยธุรกิจน้ำมัน</w:t>
            </w:r>
          </w:p>
        </w:tc>
        <w:tc>
          <w:tcPr>
            <w:tcW w:w="1799" w:type="dxa"/>
          </w:tcPr>
          <w:p w:rsidR="00313D38" w:rsidRPr="00192873" w:rsidRDefault="00313D38" w:rsidP="00AD61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192873" w:rsidTr="00313D38">
        <w:tc>
          <w:tcPr>
            <w:tcW w:w="675" w:type="dxa"/>
            <w:vAlign w:val="center"/>
          </w:tcPr>
          <w:p w:rsidR="00313D38" w:rsidRPr="00192873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1928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192873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192873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192873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ลงนามในใบอนุญาต</w:t>
            </w:r>
          </w:p>
          <w:p w:rsidR="00313D38" w:rsidRPr="00192873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192873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:rsidR="00313D38" w:rsidRPr="00192873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สำนักความปลอดภัยธุรกิจ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น้ำมัน</w:t>
            </w:r>
          </w:p>
        </w:tc>
        <w:tc>
          <w:tcPr>
            <w:tcW w:w="1799" w:type="dxa"/>
          </w:tcPr>
          <w:p w:rsidR="00313D38" w:rsidRPr="00192873" w:rsidRDefault="00313D38" w:rsidP="00AD61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</w:tbl>
    <w:p w:rsidR="00C26ED0" w:rsidRPr="00192873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9B68CC" w:rsidRPr="00192873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9B68CC"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วันทำการ</w:t>
      </w:r>
    </w:p>
    <w:p w:rsidR="0085230C" w:rsidRPr="00192873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Pr="00192873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9287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AA7734" w:rsidRPr="00192873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192873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192873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192873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9287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192873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9287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192873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9287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19287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19287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192873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9287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19287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192873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9287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19287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192873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9287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192873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9287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192873" w:rsidTr="00AC4ACB">
        <w:trPr>
          <w:jc w:val="center"/>
        </w:trPr>
        <w:tc>
          <w:tcPr>
            <w:tcW w:w="10386" w:type="dxa"/>
            <w:gridSpan w:val="7"/>
            <w:vAlign w:val="center"/>
          </w:tcPr>
          <w:p w:rsidR="004C3BDE" w:rsidRPr="00192873" w:rsidRDefault="004C3BDE" w:rsidP="004C3BDE">
            <w:pPr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ไม่พบเอกสารยืนยันตัวตนที่ออกโดยหน่วยงานภาครัฐ</w:t>
            </w:r>
          </w:p>
        </w:tc>
      </w:tr>
    </w:tbl>
    <w:p w:rsidR="00422EAB" w:rsidRPr="00192873" w:rsidRDefault="00422EAB" w:rsidP="0050561E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192873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192873" w:rsidTr="004E651F">
        <w:trPr>
          <w:tblHeader/>
        </w:trPr>
        <w:tc>
          <w:tcPr>
            <w:tcW w:w="675" w:type="dxa"/>
            <w:vAlign w:val="center"/>
          </w:tcPr>
          <w:p w:rsidR="00422EAB" w:rsidRPr="00192873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9287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192873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9287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192873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9287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192873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9287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19287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192873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9287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19287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192873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9287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192873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9287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192873" w:rsidTr="004E651F">
        <w:tc>
          <w:tcPr>
            <w:tcW w:w="675" w:type="dxa"/>
            <w:vAlign w:val="center"/>
          </w:tcPr>
          <w:p w:rsidR="00AC4ACB" w:rsidRPr="00192873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1928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192873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ลการทดสอบถังเก็บน้ำมันระบบท่อน้ำมันและอุปกรณ์ระบบไฟฟ้าระบบป้องกันอันตรายจากฟ้าผ่าระบบป้องกันและระงับอัคคีภัย</w:t>
            </w:r>
          </w:p>
        </w:tc>
        <w:tc>
          <w:tcPr>
            <w:tcW w:w="1843" w:type="dxa"/>
          </w:tcPr>
          <w:p w:rsidR="00AC4ACB" w:rsidRPr="00192873" w:rsidRDefault="00AC4ACB" w:rsidP="00AD61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192873" w:rsidRDefault="00AC4ACB" w:rsidP="00AD61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192873" w:rsidRDefault="00AC4ACB" w:rsidP="00AD61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192873" w:rsidRDefault="00AC4ACB" w:rsidP="00AD61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192873" w:rsidRDefault="00AC4ACB" w:rsidP="00AD61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192873" w:rsidTr="004E651F">
        <w:tc>
          <w:tcPr>
            <w:tcW w:w="675" w:type="dxa"/>
            <w:vAlign w:val="center"/>
          </w:tcPr>
          <w:p w:rsidR="00AC4ACB" w:rsidRPr="00192873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1928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หนังสืออนุญาตพร้อมด้วยสำเนาแผนผังที่ได้รับอนุญาตทำทางเชื่อมถนนสาธารณะหรือทางหลวงหรือถนนส่วนบุคคลหรือสำเนาหนังสืออนุญาตพร้อมด้วยสำเนาแผนผังที่ได้รับอนุญาตทำสิ่งล่วงล้ำลำน้ำ</w:t>
            </w:r>
          </w:p>
          <w:p w:rsidR="00192873" w:rsidRDefault="00192873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2873" w:rsidRPr="00192873" w:rsidRDefault="00192873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AC4ACB" w:rsidRPr="00192873" w:rsidRDefault="00AC4ACB" w:rsidP="00AD61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192873" w:rsidRDefault="00AC4ACB" w:rsidP="00AD61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192873" w:rsidRDefault="00AC4ACB" w:rsidP="00AD61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192873" w:rsidRDefault="00AC4ACB" w:rsidP="00AD61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192873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192873" w:rsidTr="004E651F">
        <w:tc>
          <w:tcPr>
            <w:tcW w:w="675" w:type="dxa"/>
            <w:vAlign w:val="center"/>
          </w:tcPr>
          <w:p w:rsidR="00AC4ACB" w:rsidRPr="00192873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="00811134" w:rsidRPr="001928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192873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</w:p>
        </w:tc>
        <w:tc>
          <w:tcPr>
            <w:tcW w:w="1843" w:type="dxa"/>
          </w:tcPr>
          <w:p w:rsidR="00AC4ACB" w:rsidRPr="00192873" w:rsidRDefault="00AC4ACB" w:rsidP="00AD61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192873" w:rsidRDefault="00AC4ACB" w:rsidP="00AD61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192873" w:rsidRDefault="00AC4ACB" w:rsidP="00AD61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192873" w:rsidRDefault="00AC4ACB" w:rsidP="00AD61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192873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192873" w:rsidTr="004E651F">
        <w:tc>
          <w:tcPr>
            <w:tcW w:w="675" w:type="dxa"/>
            <w:vAlign w:val="center"/>
          </w:tcPr>
          <w:p w:rsidR="00AC4ACB" w:rsidRPr="00192873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1928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192873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อื่นๆ 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192873" w:rsidRDefault="00AC4ACB" w:rsidP="00AD61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192873" w:rsidRDefault="00AC4ACB" w:rsidP="00AD61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192873" w:rsidRDefault="00AC4ACB" w:rsidP="00AD61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192873" w:rsidRDefault="00AC4ACB" w:rsidP="00AD61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192873" w:rsidRDefault="00AC4ACB" w:rsidP="00AD61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A10CDA" w:rsidRPr="00192873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192873" w:rsidTr="00090552">
        <w:tc>
          <w:tcPr>
            <w:tcW w:w="534" w:type="dxa"/>
          </w:tcPr>
          <w:p w:rsidR="00A13B6C" w:rsidRPr="00192873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1928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192873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ค่าธรรมเนียมใบอนุญาตประกอบกิจการควบคุมประเภทที่ </w:t>
            </w:r>
            <w:r w:rsidRPr="0019287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</w:t>
            </w:r>
          </w:p>
          <w:p w:rsidR="00E90756" w:rsidRPr="00192873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="00F5490C"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192873" w:rsidRDefault="00E90756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192873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A13B6C" w:rsidRPr="00192873" w:rsidTr="00090552">
        <w:tc>
          <w:tcPr>
            <w:tcW w:w="534" w:type="dxa"/>
          </w:tcPr>
          <w:p w:rsidR="00A13B6C" w:rsidRPr="00192873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1928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192873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</w:t>
            </w:r>
            <w:r w:rsidRPr="0019287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</w:t>
            </w:r>
            <w:r w:rsidRPr="0019287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าธรรมเนียมการอนุญาตให้ใช้ภาชนะบรรจุน้ำมันเป็นไปตามข้อ </w:t>
            </w:r>
            <w:r w:rsidRPr="0019287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62 </w:t>
            </w:r>
            <w:r w:rsidRPr="0019287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ของ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19287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9287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19287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2556</w:t>
            </w:r>
          </w:p>
          <w:p w:rsidR="00E90756" w:rsidRPr="00192873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="00F5490C"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192873" w:rsidRDefault="00E90756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192873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216FA4" w:rsidRPr="00192873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192873" w:rsidTr="00C1539D">
        <w:tc>
          <w:tcPr>
            <w:tcW w:w="534" w:type="dxa"/>
          </w:tcPr>
          <w:p w:rsidR="00EA6950" w:rsidRPr="00192873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1928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192873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</w:t>
            </w:r>
            <w:r w:rsidRPr="00192873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192873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192873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(19  </w:t>
            </w:r>
            <w:r w:rsidRPr="00192873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หมู่ที่ </w:t>
            </w:r>
            <w:r w:rsidRPr="00192873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6  </w:t>
            </w:r>
            <w:r w:rsidRPr="00192873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ตำบลนาวงอำเภอห้วยยอดจังหวัดตรัง </w:t>
            </w:r>
            <w:r w:rsidRPr="00192873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92210)</w:t>
            </w:r>
          </w:p>
        </w:tc>
      </w:tr>
      <w:tr w:rsidR="00EA6950" w:rsidRPr="00192873" w:rsidTr="00C1539D">
        <w:tc>
          <w:tcPr>
            <w:tcW w:w="534" w:type="dxa"/>
          </w:tcPr>
          <w:p w:rsidR="00EA6950" w:rsidRPr="00192873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1928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192873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www.navong.go.th</w:t>
            </w:r>
            <w:r w:rsidRPr="00192873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192873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192873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192873" w:rsidTr="00C1539D">
        <w:tc>
          <w:tcPr>
            <w:tcW w:w="534" w:type="dxa"/>
          </w:tcPr>
          <w:p w:rsidR="00EA6950" w:rsidRPr="00192873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1928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192873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โทรศัพท์</w:t>
            </w:r>
            <w:r w:rsidRPr="00192873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192873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192873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(075-264140)</w:t>
            </w:r>
          </w:p>
        </w:tc>
      </w:tr>
      <w:tr w:rsidR="00EA6950" w:rsidRPr="00192873" w:rsidTr="00C1539D">
        <w:tc>
          <w:tcPr>
            <w:tcW w:w="534" w:type="dxa"/>
          </w:tcPr>
          <w:p w:rsidR="00EA6950" w:rsidRPr="00192873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1928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192873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192873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192873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192873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( </w:t>
            </w:r>
            <w:r w:rsidRPr="00192873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192873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192873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192873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192873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192873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192873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192873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192873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192873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.1111 </w:t>
            </w:r>
            <w:r w:rsidRPr="00192873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192873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192873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192873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192873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192873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192873" w:rsidRDefault="00192873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192873" w:rsidRDefault="00192873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192873" w:rsidRDefault="00192873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192873" w:rsidRDefault="00192873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192873" w:rsidRDefault="00192873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192873" w:rsidRPr="00192873" w:rsidRDefault="00192873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192873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ตัวอย่าง</w:t>
      </w:r>
      <w:r w:rsidR="00D51311"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192873" w:rsidTr="00C1539D">
        <w:tc>
          <w:tcPr>
            <w:tcW w:w="675" w:type="dxa"/>
          </w:tcPr>
          <w:p w:rsidR="00F064C0" w:rsidRPr="00192873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1539D" w:rsidRPr="001928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192873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แบบธพ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๒เป็นไปตามประกาศกรมธุรกิจพลังงานเรื่องกำหนดสถานที่แจ้งการประกอบกิจการควบคุมประเภทที่๒สถานที่ยื่นแบบคำขอและแบบใบอนุญาตของการประกอบกิจการควบคุมประเภทที่๓พ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๒๕๕๖</w:t>
            </w:r>
            <w:r w:rsidRPr="00192873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192873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D51311" w:rsidRPr="00192873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9287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192873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92873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64558D" w:rsidRPr="00192873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192873" w:rsidTr="0064558D">
        <w:tc>
          <w:tcPr>
            <w:tcW w:w="1418" w:type="dxa"/>
          </w:tcPr>
          <w:p w:rsidR="0064558D" w:rsidRPr="00192873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1928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192873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11/09/2558</w:t>
            </w:r>
          </w:p>
        </w:tc>
      </w:tr>
      <w:tr w:rsidR="0064558D" w:rsidRPr="00192873" w:rsidTr="0064558D">
        <w:tc>
          <w:tcPr>
            <w:tcW w:w="1418" w:type="dxa"/>
          </w:tcPr>
          <w:p w:rsidR="0064558D" w:rsidRPr="00192873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1928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192873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4558D" w:rsidRPr="00192873" w:rsidTr="0064558D">
        <w:tc>
          <w:tcPr>
            <w:tcW w:w="1418" w:type="dxa"/>
          </w:tcPr>
          <w:p w:rsidR="0064558D" w:rsidRPr="00192873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1928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192873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องค์การบริหารส่วนตำบลนาวงอำเภอห้วยยอดจังหวัดตรังสถ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4558D" w:rsidRPr="00192873" w:rsidTr="0064558D">
        <w:tc>
          <w:tcPr>
            <w:tcW w:w="1418" w:type="dxa"/>
          </w:tcPr>
          <w:p w:rsidR="0064558D" w:rsidRPr="00192873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1928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192873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4558D" w:rsidRPr="00192873" w:rsidTr="0064558D">
        <w:tc>
          <w:tcPr>
            <w:tcW w:w="1418" w:type="dxa"/>
          </w:tcPr>
          <w:p w:rsidR="0064558D" w:rsidRPr="00192873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1928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192873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19287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64558D" w:rsidRPr="00192873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192873" w:rsidRDefault="00982CD7" w:rsidP="00982CD7">
      <w:pPr>
        <w:pStyle w:val="a5"/>
        <w:spacing w:after="0" w:line="240" w:lineRule="auto"/>
        <w:ind w:left="426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D51311" w:rsidRPr="00192873" w:rsidRDefault="00D51311" w:rsidP="00D51311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192873">
      <w:headerReference w:type="default" r:id="rId8"/>
      <w:pgSz w:w="11907" w:h="16839" w:code="9"/>
      <w:pgMar w:top="709" w:right="657" w:bottom="426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0432" w:rsidRDefault="00650432" w:rsidP="00C81DB8">
      <w:pPr>
        <w:spacing w:after="0" w:line="240" w:lineRule="auto"/>
      </w:pPr>
      <w:r>
        <w:separator/>
      </w:r>
    </w:p>
  </w:endnote>
  <w:endnote w:type="continuationSeparator" w:id="1">
    <w:p w:rsidR="00650432" w:rsidRDefault="00650432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0432" w:rsidRDefault="00650432" w:rsidP="00C81DB8">
      <w:pPr>
        <w:spacing w:after="0" w:line="240" w:lineRule="auto"/>
      </w:pPr>
      <w:r>
        <w:separator/>
      </w:r>
    </w:p>
  </w:footnote>
  <w:footnote w:type="continuationSeparator" w:id="1">
    <w:p w:rsidR="00650432" w:rsidRDefault="00650432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9101FA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CF3CB9">
          <w:rPr>
            <w:noProof/>
          </w:rPr>
          <w:t>5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CF3CB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2873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76254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0432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01FA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D6173"/>
    <w:rsid w:val="00AE6A9D"/>
    <w:rsid w:val="00AF4A06"/>
    <w:rsid w:val="00B23DA2"/>
    <w:rsid w:val="00B509FC"/>
    <w:rsid w:val="00B8057B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CF3CB9"/>
    <w:rsid w:val="00CF5422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D28F8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8</TotalTime>
  <Pages>1</Pages>
  <Words>980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KKD Windows 7 V.3</cp:lastModifiedBy>
  <cp:revision>6</cp:revision>
  <cp:lastPrinted>2015-09-29T08:44:00Z</cp:lastPrinted>
  <dcterms:created xsi:type="dcterms:W3CDTF">2015-09-11T07:58:00Z</dcterms:created>
  <dcterms:modified xsi:type="dcterms:W3CDTF">2015-09-29T08:49:00Z</dcterms:modified>
</cp:coreProperties>
</file>