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1C2C35" w:rsidRDefault="00D239AD" w:rsidP="00D239A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C2C3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9032B6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1B1C8D" w:rsidRPr="001C2C3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1C2C35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="00C81DB8" w:rsidRPr="001C2C35">
        <w:rPr>
          <w:rFonts w:ascii="TH SarabunIT๙" w:hAnsi="TH SarabunIT๙" w:cs="TH SarabunIT๙"/>
          <w:b/>
          <w:bCs/>
          <w:noProof/>
          <w:sz w:val="32"/>
          <w:szCs w:val="32"/>
        </w:rPr>
        <w:t>(</w:t>
      </w:r>
      <w:r w:rsidR="00C81DB8" w:rsidRPr="001C2C35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เปลี่ยนแปลงรายการจดทะเบียน</w:t>
      </w:r>
      <w:r w:rsidR="00C81DB8" w:rsidRPr="001C2C35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) </w:t>
      </w:r>
      <w:r w:rsidR="00C81DB8" w:rsidRPr="001C2C35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ตามพ</w:t>
      </w:r>
      <w:r w:rsidR="00C81DB8" w:rsidRPr="001C2C35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1C2C35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ร</w:t>
      </w:r>
      <w:r w:rsidR="00C81DB8" w:rsidRPr="001C2C35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1C2C35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บ</w:t>
      </w:r>
      <w:r w:rsidR="00C81DB8" w:rsidRPr="001C2C35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1C2C35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ทะเบียนพาณิชย์พ</w:t>
      </w:r>
      <w:r w:rsidR="00C81DB8" w:rsidRPr="001C2C35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1C2C35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ศ</w:t>
      </w:r>
      <w:r w:rsidR="00C81DB8" w:rsidRPr="001C2C35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. 2499 </w:t>
      </w:r>
      <w:r w:rsidR="00C81DB8" w:rsidRPr="001C2C35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กรณีผู้ขอจดทะเบียนเป็นห้างหุ้นส่วนสามัญคณะบุคคลและกิจการร่วมค้า</w:t>
      </w:r>
    </w:p>
    <w:p w:rsidR="00D239AD" w:rsidRPr="001C2C35" w:rsidRDefault="00D239AD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1C2C35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</w:t>
      </w:r>
      <w:r w:rsidR="002B2D62" w:rsidRPr="001C2C35">
        <w:rPr>
          <w:rFonts w:ascii="TH SarabunIT๙" w:hAnsi="TH SarabunIT๙" w:cs="TH SarabunIT๙"/>
          <w:sz w:val="32"/>
          <w:szCs w:val="32"/>
          <w:cs/>
          <w:lang w:bidi="th-TH"/>
        </w:rPr>
        <w:t>ที่รับผิดชอบ</w:t>
      </w:r>
      <w:r w:rsidR="009032B6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1C2C35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="009032B6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1C2C3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องค์การบริหารส่วนตำบลนาวงอำเภอห้วยยอดจังหวัดตรัง</w:t>
      </w:r>
    </w:p>
    <w:p w:rsidR="00D239AD" w:rsidRPr="001C2C35" w:rsidRDefault="00C3045F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1C2C35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="009032B6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1C2C35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="009032B6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1C2C3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กระทรวงพาณิชย์</w:t>
      </w:r>
    </w:p>
    <w:p w:rsidR="003F4A0D" w:rsidRPr="001C2C35" w:rsidRDefault="00030EF7" w:rsidP="00D239AD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1C2C35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C2C3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="009032B6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1C2C35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>:</w:t>
      </w:r>
      <w:r w:rsidR="009032B6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1C2C3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="00C81DB8" w:rsidRPr="001C2C35">
        <w:rPr>
          <w:rFonts w:ascii="TH SarabunIT๙" w:hAnsi="TH SarabunIT๙" w:cs="TH SarabunIT๙"/>
          <w:noProof/>
          <w:sz w:val="32"/>
          <w:szCs w:val="32"/>
        </w:rPr>
        <w:t>(</w:t>
      </w:r>
      <w:r w:rsidR="00C81DB8" w:rsidRPr="001C2C3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เปลี่ยนแปลงรายการจดทะเบียน</w:t>
      </w:r>
      <w:r w:rsidR="00C81DB8" w:rsidRPr="001C2C35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C81DB8" w:rsidRPr="001C2C3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ตามพ</w:t>
      </w:r>
      <w:r w:rsidR="00C81DB8" w:rsidRPr="001C2C35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1C2C3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="00C81DB8" w:rsidRPr="001C2C35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1C2C3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</w:t>
      </w:r>
      <w:r w:rsidR="00C81DB8" w:rsidRPr="001C2C35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1C2C3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ทะเบียนพาณิชย์พ</w:t>
      </w:r>
      <w:r w:rsidR="00C81DB8" w:rsidRPr="001C2C35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1C2C3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="00C81DB8" w:rsidRPr="001C2C35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  <w:r w:rsidR="00C81DB8" w:rsidRPr="001C2C3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กรณีผู้ขอจดทะเบียนเป็นห้างหุ้นส่วนสามัญคณะบุคคลและกิจการร่วมค้า</w:t>
      </w:r>
    </w:p>
    <w:p w:rsidR="00132E1B" w:rsidRPr="001C2C35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1C2C3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9032B6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1C2C3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9032B6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1C2C3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องค์การบริหารส่วนตำบลนาวงอำเภอห้วยยอดจังหวัดตรัง</w:t>
      </w:r>
    </w:p>
    <w:p w:rsidR="00132E1B" w:rsidRPr="001C2C35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C2C3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9032B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 </w:t>
      </w:r>
      <w:r w:rsidR="00C81DB8" w:rsidRPr="001C2C3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9032B6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1C2C3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1C2C35">
        <w:rPr>
          <w:rFonts w:ascii="TH SarabunIT๙" w:hAnsi="TH SarabunIT๙" w:cs="TH SarabunIT๙"/>
          <w:noProof/>
          <w:sz w:val="32"/>
          <w:szCs w:val="32"/>
        </w:rPr>
        <w:t>(</w:t>
      </w:r>
      <w:r w:rsidR="00C81DB8" w:rsidRPr="001C2C3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1C2C35">
        <w:rPr>
          <w:rFonts w:ascii="TH SarabunIT๙" w:hAnsi="TH SarabunIT๙" w:cs="TH SarabunIT๙"/>
          <w:noProof/>
          <w:sz w:val="32"/>
          <w:szCs w:val="32"/>
        </w:rPr>
        <w:t>)</w:t>
      </w:r>
      <w:r w:rsidRPr="001C2C3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1C2C35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C2C3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9032B6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1C2C3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9032B6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1C2C3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จดทะเบียน</w:t>
      </w:r>
      <w:r w:rsidRPr="001C2C3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1C2C35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1C2C3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1C2C35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1C2C35" w:rsidTr="008C1396">
        <w:tc>
          <w:tcPr>
            <w:tcW w:w="675" w:type="dxa"/>
          </w:tcPr>
          <w:p w:rsidR="00394708" w:rsidRPr="001C2C35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C2C3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1C2C35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ประกาศกรมพัฒนาธุรกิจการค้าเรื่องกำหนดแบบพิมพ์พ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2549</w:t>
            </w:r>
          </w:p>
        </w:tc>
      </w:tr>
      <w:tr w:rsidR="0087182F" w:rsidRPr="001C2C35" w:rsidTr="008C1396">
        <w:tc>
          <w:tcPr>
            <w:tcW w:w="675" w:type="dxa"/>
          </w:tcPr>
          <w:p w:rsidR="00394708" w:rsidRPr="001C2C35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C2C3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1C2C35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1/2554 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เรื่องหลักเกณฑ์และวิธีการกำหนดเลขทะเบียนพาณิชย์และเลขคำขอจดทะเบียนพาณิชย์จังหวัดบึงกาฬ</w:t>
            </w:r>
          </w:p>
        </w:tc>
      </w:tr>
      <w:tr w:rsidR="0087182F" w:rsidRPr="001C2C35" w:rsidTr="008C1396">
        <w:tc>
          <w:tcPr>
            <w:tcW w:w="675" w:type="dxa"/>
          </w:tcPr>
          <w:p w:rsidR="00394708" w:rsidRPr="001C2C35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1C2C3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1C2C35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กฎกระทรวงพาณิชย์ฉบับที่ 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3 (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2540) 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ออกตามความในพระราชบัญญัติทะเบียนพาณิชย์พ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2499</w:t>
            </w:r>
          </w:p>
        </w:tc>
      </w:tr>
      <w:tr w:rsidR="0087182F" w:rsidRPr="001C2C35" w:rsidTr="008C1396">
        <w:tc>
          <w:tcPr>
            <w:tcW w:w="675" w:type="dxa"/>
          </w:tcPr>
          <w:p w:rsidR="00394708" w:rsidRPr="001C2C35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1C2C3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1C2C35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83 (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2515)  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เรื่องกำหนดพาณิชยกิจที่ไม่อยู่ภายใต้บังคับของกฎหมายว่าด้วยทะเบียนพาณิชย์</w:t>
            </w:r>
          </w:p>
        </w:tc>
      </w:tr>
      <w:tr w:rsidR="0087182F" w:rsidRPr="001C2C35" w:rsidTr="008C1396">
        <w:tc>
          <w:tcPr>
            <w:tcW w:w="675" w:type="dxa"/>
          </w:tcPr>
          <w:p w:rsidR="00394708" w:rsidRPr="001C2C35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1C2C3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1C2C35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93 (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2520) 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เรื่องกำหนดพาณิชยกิจที่ไม่อยู่ภายใต้บังคับแห่งพระราชบัญญัติทะเบียนพาณิชย์พ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2499</w:t>
            </w:r>
          </w:p>
        </w:tc>
      </w:tr>
      <w:tr w:rsidR="0087182F" w:rsidRPr="001C2C35" w:rsidTr="008C1396">
        <w:tc>
          <w:tcPr>
            <w:tcW w:w="675" w:type="dxa"/>
          </w:tcPr>
          <w:p w:rsidR="00394708" w:rsidRPr="001C2C35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1C2C3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1C2C35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ประกาศกระทรวงพาณิชย์เรื่องให้ผู้ประกอบพาณิชยกิจต้องจดทะเบียนพาณิชย์ 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11) 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2553</w:t>
            </w:r>
          </w:p>
        </w:tc>
      </w:tr>
      <w:tr w:rsidR="0087182F" w:rsidRPr="001C2C35" w:rsidTr="008C1396">
        <w:tc>
          <w:tcPr>
            <w:tcW w:w="675" w:type="dxa"/>
          </w:tcPr>
          <w:p w:rsidR="00394708" w:rsidRPr="001C2C35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1C2C3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1C2C35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ประกาศกระทรวงพาณิชย์เรื่องแต่งตั้งพนักงานเจ้าหน้าที่และนายทะเบียนพาณิชย์ 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8) 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2552</w:t>
            </w:r>
          </w:p>
        </w:tc>
      </w:tr>
      <w:tr w:rsidR="0087182F" w:rsidRPr="001C2C35" w:rsidTr="008C1396">
        <w:tc>
          <w:tcPr>
            <w:tcW w:w="675" w:type="dxa"/>
          </w:tcPr>
          <w:p w:rsidR="00394708" w:rsidRPr="001C2C35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1C2C3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1C2C35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9) 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2552 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และ 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10) 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2553 </w:t>
            </w:r>
          </w:p>
        </w:tc>
      </w:tr>
      <w:tr w:rsidR="0087182F" w:rsidRPr="001C2C35" w:rsidTr="008C1396">
        <w:tc>
          <w:tcPr>
            <w:tcW w:w="675" w:type="dxa"/>
          </w:tcPr>
          <w:p w:rsidR="00394708" w:rsidRPr="001C2C35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1C2C3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1C2C35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ประกาศกรมพัฒนาธุรกิจการค้าเรื่องกำหนดแบบพิมพ์เพื่อใช้ในการให้บริการข้อมูลทะเบียนพาณิชย์พ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2555  </w:t>
            </w:r>
          </w:p>
        </w:tc>
      </w:tr>
      <w:tr w:rsidR="0087182F" w:rsidRPr="001C2C35" w:rsidTr="008C1396">
        <w:tc>
          <w:tcPr>
            <w:tcW w:w="675" w:type="dxa"/>
          </w:tcPr>
          <w:p w:rsidR="00394708" w:rsidRPr="001C2C35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1C2C3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1C2C35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1/2553  </w:t>
            </w:r>
            <w:r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เรื่องหลักเกณฑ์และวิธีการกำหนดเลขทะเบียนพาณิชย์และเลขคำขอจดทะเบียนพาณิชย์</w:t>
            </w:r>
          </w:p>
        </w:tc>
      </w:tr>
    </w:tbl>
    <w:p w:rsidR="003F4A0D" w:rsidRPr="001C2C35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C2C3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9032B6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1C2C3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1C2C3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="00C81DB8" w:rsidRPr="001C2C3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1C2C35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1C2C3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="009032B6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="00C81DB8" w:rsidRPr="001C2C35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="00C81DB8" w:rsidRPr="001C2C3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="00C81DB8" w:rsidRPr="001C2C3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C77AEA" w:rsidRPr="001C2C35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1C2C3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1C2C3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ไม่มี</w:t>
      </w:r>
      <w:r w:rsidR="00C77AEA" w:rsidRPr="001C2C3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3F4A0D" w:rsidRPr="001C2C35" w:rsidRDefault="00C77AEA" w:rsidP="003F4A0D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1C2C3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1C2C3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1C2C35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C81DB8" w:rsidRPr="001C2C35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1C2C3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นาที</w:t>
      </w:r>
    </w:p>
    <w:p w:rsidR="00075E4A" w:rsidRPr="001C2C35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1C2C3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1C2C35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1C2C3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1C2C35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1C2C3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075E4A" w:rsidRPr="001C2C35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1C2C3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1C2C35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1C2C3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075E4A" w:rsidRPr="001C2C35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1C2C3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1C2C35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1C2C3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1C2C35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1C2C3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1C2C3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สำเนาคู่มือประชาชน </w:t>
      </w:r>
      <w:r w:rsidR="00094F82" w:rsidRPr="001C2C35">
        <w:rPr>
          <w:rFonts w:ascii="TH SarabunIT๙" w:hAnsi="TH SarabunIT๙" w:cs="TH SarabunIT๙"/>
          <w:noProof/>
          <w:sz w:val="32"/>
          <w:szCs w:val="32"/>
        </w:rPr>
        <w:t>20/08/2015 09:28</w:t>
      </w:r>
    </w:p>
    <w:p w:rsidR="001C2C35" w:rsidRDefault="001C2C35" w:rsidP="001C2C35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1C2C35" w:rsidRDefault="001C2C35" w:rsidP="001C2C35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760D0B" w:rsidRPr="001C2C35" w:rsidRDefault="00094F82" w:rsidP="001C2C35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1C2C3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C77AEA" w:rsidRPr="001C2C35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C2C3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ช่องทางการให้บริการ</w:t>
      </w:r>
      <w:r w:rsidRPr="001C2C3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1C2C35" w:rsidTr="009B7715">
        <w:tc>
          <w:tcPr>
            <w:tcW w:w="675" w:type="dxa"/>
          </w:tcPr>
          <w:p w:rsidR="00094F82" w:rsidRPr="001C2C35" w:rsidRDefault="00094F82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223AF" w:rsidRPr="001C2C3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1C2C35" w:rsidRDefault="00A13B6C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องค์การบริหารส่วนตำบลนาวงอำเภอห้วยยอดจังหวัดตรัง </w:t>
            </w:r>
            <w:r w:rsidR="00094F82"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92210/</w:t>
            </w:r>
            <w:r w:rsidR="00094F82"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1C2C35" w:rsidRDefault="00A13B6C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094F82"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="00094F82"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="00094F82"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  <w:p w:rsidR="00313D38" w:rsidRPr="001C2C35" w:rsidRDefault="00A13B6C" w:rsidP="009B771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1C2C3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</w:p>
        </w:tc>
      </w:tr>
    </w:tbl>
    <w:p w:rsidR="0018441F" w:rsidRPr="001C2C35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C2C3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8E2900" w:rsidRPr="001C2C35" w:rsidRDefault="009032B6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="00575FAF" w:rsidRPr="001C2C35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="00575FAF" w:rsidRPr="001C2C3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ผู้ประกอบพาณิชยกิจซึ่งได้จดทะเบียนไว้แล้วหากมีการเปลี่ยนแปลงรายการใดๆที่ได้จดทะเบียนไว้จะต้องยื่นคำขอจดทะเบียนเปลี่ยนแปลงรายการภายในเวลา </w:t>
      </w:r>
      <w:r w:rsidR="00575FAF" w:rsidRPr="001C2C35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="00575FAF" w:rsidRPr="001C2C3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วันนับตั้งแต่วันที่ได้มีการเปลี่ยนแปลงรายการนั้นๆ  </w:t>
      </w:r>
      <w:r w:rsidR="00575FAF" w:rsidRPr="001C2C35">
        <w:rPr>
          <w:rFonts w:ascii="TH SarabunIT๙" w:hAnsi="TH SarabunIT๙" w:cs="TH SarabunIT๙"/>
          <w:noProof/>
          <w:sz w:val="32"/>
          <w:szCs w:val="32"/>
        </w:rPr>
        <w:t>(</w:t>
      </w:r>
      <w:r w:rsidR="00575FAF" w:rsidRPr="001C2C3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มาตรา </w:t>
      </w:r>
      <w:r w:rsidR="00575FAF" w:rsidRPr="001C2C35">
        <w:rPr>
          <w:rFonts w:ascii="TH SarabunIT๙" w:hAnsi="TH SarabunIT๙" w:cs="TH SarabunIT๙"/>
          <w:noProof/>
          <w:sz w:val="32"/>
          <w:szCs w:val="32"/>
        </w:rPr>
        <w:t>13)</w:t>
      </w:r>
      <w:r w:rsidR="00575FAF" w:rsidRPr="001C2C35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="00575FAF" w:rsidRPr="001C2C35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="00575FAF" w:rsidRPr="001C2C3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="00575FAF" w:rsidRPr="001C2C35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="00575FAF" w:rsidRPr="001C2C35">
        <w:rPr>
          <w:rFonts w:ascii="TH SarabunIT๙" w:hAnsi="TH SarabunIT๙" w:cs="TH SarabunIT๙"/>
          <w:noProof/>
          <w:sz w:val="32"/>
          <w:szCs w:val="32"/>
        </w:rPr>
        <w:t xml:space="preserve">3. </w:t>
      </w:r>
      <w:r w:rsidR="00575FAF" w:rsidRPr="001C2C3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ให้ผู้ประกอบพาณิชยกิจซึ่งเป็นเจ้าของกิจการเป็นผู้ลงลายมือชื่อรับรองรายการในคำขอจดทะเบียนและเอกสารประกอบคำขอจดทะเบียน</w:t>
      </w:r>
      <w:r w:rsidR="00575FAF" w:rsidRPr="001C2C35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="00575FAF" w:rsidRPr="001C2C35">
        <w:rPr>
          <w:rFonts w:ascii="TH SarabunIT๙" w:hAnsi="TH SarabunIT๙" w:cs="TH SarabunIT๙"/>
          <w:noProof/>
          <w:sz w:val="32"/>
          <w:szCs w:val="32"/>
        </w:rPr>
        <w:t xml:space="preserve">4. </w:t>
      </w:r>
      <w:r w:rsidR="00575FAF" w:rsidRPr="001C2C3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แบบพิมพ์คำขอจดทะเบียน </w:t>
      </w:r>
      <w:r w:rsidR="00575FAF" w:rsidRPr="001C2C35">
        <w:rPr>
          <w:rFonts w:ascii="TH SarabunIT๙" w:hAnsi="TH SarabunIT๙" w:cs="TH SarabunIT๙"/>
          <w:noProof/>
          <w:sz w:val="32"/>
          <w:szCs w:val="32"/>
        </w:rPr>
        <w:t>(</w:t>
      </w:r>
      <w:r w:rsidR="00575FAF" w:rsidRPr="001C2C3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แบบทพ</w:t>
      </w:r>
      <w:r w:rsidR="00575FAF" w:rsidRPr="001C2C35">
        <w:rPr>
          <w:rFonts w:ascii="TH SarabunIT๙" w:hAnsi="TH SarabunIT๙" w:cs="TH SarabunIT๙"/>
          <w:noProof/>
          <w:sz w:val="32"/>
          <w:szCs w:val="32"/>
        </w:rPr>
        <w:t xml:space="preserve">.) </w:t>
      </w:r>
      <w:r w:rsidR="00575FAF" w:rsidRPr="001C2C3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หรือหนังสือมอบอำนาจสามารถขอได้จากพนักงานเจ้าหน้าที่หรือดาวน์โหลดจาก </w:t>
      </w:r>
      <w:r w:rsidR="00575FAF" w:rsidRPr="001C2C35">
        <w:rPr>
          <w:rFonts w:ascii="TH SarabunIT๙" w:hAnsi="TH SarabunIT๙" w:cs="TH SarabunIT๙"/>
          <w:noProof/>
          <w:sz w:val="32"/>
          <w:szCs w:val="32"/>
        </w:rPr>
        <w:t>www.dbd.go.th</w:t>
      </w:r>
      <w:r w:rsidR="00575FAF" w:rsidRPr="001C2C35">
        <w:rPr>
          <w:rFonts w:ascii="TH SarabunIT๙" w:hAnsi="TH SarabunIT๙" w:cs="TH SarabunIT๙"/>
          <w:noProof/>
          <w:sz w:val="32"/>
          <w:szCs w:val="32"/>
        </w:rPr>
        <w:br/>
      </w:r>
      <w:r w:rsidR="00575FAF" w:rsidRPr="001C2C3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หมายเหตุ</w:t>
      </w:r>
      <w:r w:rsidR="001C2C35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 </w:t>
      </w:r>
      <w:r w:rsidR="00575FAF" w:rsidRPr="001C2C3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="00575FAF" w:rsidRPr="001C2C35">
        <w:rPr>
          <w:rFonts w:ascii="TH SarabunIT๙" w:hAnsi="TH SarabunIT๙" w:cs="TH SarabunIT๙"/>
          <w:noProof/>
          <w:sz w:val="32"/>
          <w:szCs w:val="32"/>
        </w:rPr>
        <w:t>/</w:t>
      </w:r>
      <w:r w:rsidR="00575FAF" w:rsidRPr="001C2C3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="00575FAF" w:rsidRPr="001C2C35">
        <w:rPr>
          <w:rFonts w:ascii="TH SarabunIT๙" w:hAnsi="TH SarabunIT๙" w:cs="TH SarabunIT๙"/>
          <w:noProof/>
          <w:sz w:val="32"/>
          <w:szCs w:val="32"/>
        </w:rPr>
        <w:t>/</w:t>
      </w:r>
      <w:r w:rsidR="00575FAF" w:rsidRPr="001C2C3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</w:p>
    <w:p w:rsidR="0065175D" w:rsidRPr="001C2C35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C2C3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1C2C35" w:rsidTr="00313D38">
        <w:trPr>
          <w:tblHeader/>
        </w:trPr>
        <w:tc>
          <w:tcPr>
            <w:tcW w:w="675" w:type="dxa"/>
            <w:vAlign w:val="center"/>
          </w:tcPr>
          <w:p w:rsidR="00313D38" w:rsidRPr="001C2C35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1C2C3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1C2C35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1C2C3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1C2C35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1C2C3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1C2C35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1C2C3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1C2C35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1C2C3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1C2C35" w:rsidRDefault="00313D38" w:rsidP="00AA7734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1C2C3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1C2C35" w:rsidTr="00313D38">
        <w:tc>
          <w:tcPr>
            <w:tcW w:w="675" w:type="dxa"/>
            <w:vAlign w:val="center"/>
          </w:tcPr>
          <w:p w:rsidR="00313D38" w:rsidRPr="001C2C35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1C2C3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1C2C35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1C2C35" w:rsidRDefault="00313D38" w:rsidP="00313D3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:rsidR="00313D38" w:rsidRPr="001C2C35" w:rsidRDefault="00313D38" w:rsidP="001C2C35">
            <w:pPr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นายทะเบียนตรวจพิจารณาเอกสาร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แจ้งผล</w:t>
            </w:r>
          </w:p>
        </w:tc>
        <w:tc>
          <w:tcPr>
            <w:tcW w:w="1368" w:type="dxa"/>
          </w:tcPr>
          <w:p w:rsidR="00313D38" w:rsidRPr="001C2C35" w:rsidRDefault="00313D38" w:rsidP="009032B6">
            <w:pPr>
              <w:jc w:val="center"/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1C2C35" w:rsidRDefault="00313D38" w:rsidP="009032B6">
            <w:pPr>
              <w:jc w:val="center"/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1C2C35" w:rsidRDefault="00313D38" w:rsidP="009032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13D38" w:rsidRPr="001C2C35" w:rsidTr="00313D38">
        <w:tc>
          <w:tcPr>
            <w:tcW w:w="675" w:type="dxa"/>
            <w:vAlign w:val="center"/>
          </w:tcPr>
          <w:p w:rsidR="00313D38" w:rsidRPr="001C2C35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1C2C3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1C2C35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1C2C35" w:rsidRDefault="00313D38" w:rsidP="00313D3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:rsidR="00313D38" w:rsidRPr="001C2C35" w:rsidRDefault="00313D38" w:rsidP="001C2C35">
            <w:pPr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เจ้าหน้าที่การเงินรับชำระค่าธรรมเนียม</w:t>
            </w:r>
          </w:p>
        </w:tc>
        <w:tc>
          <w:tcPr>
            <w:tcW w:w="1368" w:type="dxa"/>
          </w:tcPr>
          <w:p w:rsidR="00313D38" w:rsidRPr="001C2C35" w:rsidRDefault="00313D38" w:rsidP="009032B6">
            <w:pPr>
              <w:jc w:val="center"/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1C2C35" w:rsidRDefault="00313D38" w:rsidP="009032B6">
            <w:pPr>
              <w:jc w:val="center"/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1C2C35" w:rsidRDefault="00313D38" w:rsidP="009032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13D38" w:rsidRPr="001C2C35" w:rsidTr="00313D38">
        <w:tc>
          <w:tcPr>
            <w:tcW w:w="675" w:type="dxa"/>
            <w:vAlign w:val="center"/>
          </w:tcPr>
          <w:p w:rsidR="00313D38" w:rsidRPr="001C2C35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1C2C3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1C2C35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1C2C35" w:rsidRDefault="00313D38" w:rsidP="00313D3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:rsidR="00313D38" w:rsidRPr="001C2C35" w:rsidRDefault="00313D38" w:rsidP="001C2C35">
            <w:pPr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นายทะเบียนรับจดทะเบียน 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เจ้าหน้าที่บันทึกข้อมูลเข้าระบบ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จัดเตรียมใบสำคัญการจดทะเบียน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สำเนาเอกสาร</w:t>
            </w:r>
          </w:p>
        </w:tc>
        <w:tc>
          <w:tcPr>
            <w:tcW w:w="1368" w:type="dxa"/>
          </w:tcPr>
          <w:p w:rsidR="00313D38" w:rsidRPr="001C2C35" w:rsidRDefault="00313D38" w:rsidP="009032B6">
            <w:pPr>
              <w:jc w:val="center"/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1C2C35" w:rsidRDefault="00313D38" w:rsidP="009032B6">
            <w:pPr>
              <w:jc w:val="center"/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1C2C35" w:rsidRDefault="00313D38" w:rsidP="009032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13D38" w:rsidRPr="001C2C35" w:rsidTr="00313D38">
        <w:tc>
          <w:tcPr>
            <w:tcW w:w="675" w:type="dxa"/>
            <w:vAlign w:val="center"/>
          </w:tcPr>
          <w:p w:rsidR="00313D38" w:rsidRPr="001C2C35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="00811134" w:rsidRPr="001C2C3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1C2C35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313D38" w:rsidRPr="001C2C35" w:rsidRDefault="00313D38" w:rsidP="00313D3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:rsidR="00313D38" w:rsidRPr="001C2C35" w:rsidRDefault="00313D38" w:rsidP="001C2C35">
            <w:pPr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นายทะเบียนตรวจเอกสารและลงนาม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มอบใบทะเบียนพาณิชย์ให้ผู้ยื่นคำขอ</w:t>
            </w:r>
          </w:p>
        </w:tc>
        <w:tc>
          <w:tcPr>
            <w:tcW w:w="1368" w:type="dxa"/>
          </w:tcPr>
          <w:p w:rsidR="00313D38" w:rsidRPr="001C2C35" w:rsidRDefault="00313D38" w:rsidP="009032B6">
            <w:pPr>
              <w:jc w:val="center"/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1C2C35" w:rsidRDefault="00313D38" w:rsidP="009032B6">
            <w:pPr>
              <w:jc w:val="center"/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1C2C35" w:rsidRDefault="00313D38" w:rsidP="009032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1C2C35" w:rsidRDefault="001C2C35" w:rsidP="00C26ED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C26ED0" w:rsidRPr="001C2C35" w:rsidRDefault="00C26ED0" w:rsidP="00C26ED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1C2C3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1C2C35">
        <w:rPr>
          <w:rFonts w:ascii="TH SarabunIT๙" w:hAnsi="TH SarabunIT๙" w:cs="TH SarabunIT๙"/>
          <w:noProof/>
          <w:sz w:val="32"/>
          <w:szCs w:val="32"/>
        </w:rPr>
        <w:t xml:space="preserve">60 </w:t>
      </w:r>
      <w:r w:rsidR="009B68CC" w:rsidRPr="001C2C3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นาที</w:t>
      </w:r>
    </w:p>
    <w:p w:rsidR="008E2900" w:rsidRPr="001C2C35" w:rsidRDefault="008E2900" w:rsidP="00C26ED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1C2C35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C2C3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1C2C3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1C2C3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E2900" w:rsidRPr="001C2C35" w:rsidRDefault="009B68CC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C2C3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AA7734" w:rsidRPr="001C2C35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C2C3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1C2C35" w:rsidRDefault="00452B6B" w:rsidP="00AA7734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C2C3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1C2C3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1C2C3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1C2C35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1C2C35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1C2C3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1C2C35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1C2C3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1C2C35" w:rsidRDefault="00452B6B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1C2C3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 w:rsidRPr="001C2C3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1C2C3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1C2C35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1C2C3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1C2C3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1C2C35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1C2C3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1C2C3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1C2C35" w:rsidRDefault="003C25A4" w:rsidP="00452B6B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1C2C3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1C2C35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1C2C3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1C2C35" w:rsidTr="004E651F">
        <w:trPr>
          <w:jc w:val="center"/>
        </w:trPr>
        <w:tc>
          <w:tcPr>
            <w:tcW w:w="675" w:type="dxa"/>
            <w:vAlign w:val="center"/>
          </w:tcPr>
          <w:p w:rsidR="00452B6B" w:rsidRPr="001C2C35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1C2C3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1C2C35" w:rsidRDefault="00AC4ACB" w:rsidP="00452B6B">
            <w:pPr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1C2C35" w:rsidRDefault="00AC4ACB" w:rsidP="00452B6B">
            <w:pPr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1C2C35" w:rsidRDefault="00AC4ACB" w:rsidP="009032B6">
            <w:pPr>
              <w:jc w:val="center"/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1C2C35" w:rsidRDefault="00AC4ACB" w:rsidP="009032B6">
            <w:pPr>
              <w:jc w:val="center"/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1C2C35" w:rsidRDefault="00AC4ACB" w:rsidP="009032B6">
            <w:pPr>
              <w:jc w:val="center"/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1C2C35" w:rsidRDefault="00AC4ACB" w:rsidP="00452B6B">
            <w:pPr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สำเนาบัตรประจำตัวของหุ้นส่วนผู้จัดการพร้อมลงนามสำเนารับรองถูกต้อง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1C2C35" w:rsidTr="004E651F">
        <w:trPr>
          <w:jc w:val="center"/>
        </w:trPr>
        <w:tc>
          <w:tcPr>
            <w:tcW w:w="675" w:type="dxa"/>
            <w:vAlign w:val="center"/>
          </w:tcPr>
          <w:p w:rsidR="00452B6B" w:rsidRPr="001C2C35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1C2C3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1C2C35" w:rsidRDefault="00AC4ACB" w:rsidP="00452B6B">
            <w:pPr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452B6B" w:rsidRPr="001C2C35" w:rsidRDefault="00AC4ACB" w:rsidP="00452B6B">
            <w:pPr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1C2C35" w:rsidRDefault="00AC4ACB" w:rsidP="009032B6">
            <w:pPr>
              <w:jc w:val="center"/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1C2C35" w:rsidRDefault="00AC4ACB" w:rsidP="009032B6">
            <w:pPr>
              <w:jc w:val="center"/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1C2C35" w:rsidRDefault="00AC4ACB" w:rsidP="009032B6">
            <w:pPr>
              <w:jc w:val="center"/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1C2C35" w:rsidRDefault="00AC4ACB" w:rsidP="00452B6B">
            <w:pPr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สำเนาทะเบียนบ้านของหุ้นส่วนผู้จัดการพร้อมลงนามรับรองสำเนาถูกต้อง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:rsidR="00A10CDA" w:rsidRPr="001C2C35" w:rsidRDefault="00452B6B" w:rsidP="00A10CDA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1C2C3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1C2C3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1C2C3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1C2C35" w:rsidTr="004E651F">
        <w:trPr>
          <w:tblHeader/>
        </w:trPr>
        <w:tc>
          <w:tcPr>
            <w:tcW w:w="675" w:type="dxa"/>
            <w:vAlign w:val="center"/>
          </w:tcPr>
          <w:p w:rsidR="00422EAB" w:rsidRPr="001C2C35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1C2C3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1C2C35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1C2C3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1C2C35" w:rsidRDefault="004E651F" w:rsidP="001B2D23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cs/>
                <w:lang w:bidi="th-TH"/>
              </w:rPr>
            </w:pPr>
            <w:r w:rsidRPr="001C2C3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1C2C35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1C2C3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1C2C3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1C2C35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1C2C3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1C2C3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1C2C35" w:rsidRDefault="00422EAB" w:rsidP="00FE5795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1C2C3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1C2C35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1C2C3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1C2C35" w:rsidTr="004E651F">
        <w:tc>
          <w:tcPr>
            <w:tcW w:w="675" w:type="dxa"/>
            <w:vAlign w:val="center"/>
          </w:tcPr>
          <w:p w:rsidR="00AC4ACB" w:rsidRPr="001C2C35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1C2C3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1C2C35" w:rsidRDefault="00AC4ACB" w:rsidP="00AC4ACB">
            <w:pPr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คำขอจดทะเบียนพาณิชย์ 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แบบทพ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.)</w:t>
            </w:r>
          </w:p>
        </w:tc>
        <w:tc>
          <w:tcPr>
            <w:tcW w:w="1843" w:type="dxa"/>
          </w:tcPr>
          <w:p w:rsidR="00AC4ACB" w:rsidRPr="001C2C35" w:rsidRDefault="00AC4ACB" w:rsidP="00AC4ACB">
            <w:pPr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AC4ACB" w:rsidRPr="001C2C35" w:rsidRDefault="00AC4ACB" w:rsidP="009032B6">
            <w:pPr>
              <w:jc w:val="center"/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1C2C35" w:rsidRDefault="00AC4ACB" w:rsidP="009032B6">
            <w:pPr>
              <w:jc w:val="center"/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1C2C35" w:rsidRDefault="00AC4ACB" w:rsidP="009032B6">
            <w:pPr>
              <w:jc w:val="center"/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1C2C35" w:rsidRDefault="00AC4ACB" w:rsidP="009032B6">
            <w:pPr>
              <w:jc w:val="center"/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1C2C35" w:rsidTr="004E651F">
        <w:tc>
          <w:tcPr>
            <w:tcW w:w="675" w:type="dxa"/>
            <w:vAlign w:val="center"/>
          </w:tcPr>
          <w:p w:rsidR="00AC4ACB" w:rsidRPr="001C2C35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1C2C3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1C2C35" w:rsidRDefault="00AC4ACB" w:rsidP="00AC4ACB">
            <w:pPr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ใบทะเบียนพาณิชย์ 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ต้นฉบับ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1C2C35" w:rsidRDefault="00AC4ACB" w:rsidP="00AC4ACB">
            <w:pPr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AC4ACB" w:rsidRPr="001C2C35" w:rsidRDefault="00AC4ACB" w:rsidP="009032B6">
            <w:pPr>
              <w:jc w:val="center"/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1C2C35" w:rsidRDefault="00AC4ACB" w:rsidP="009032B6">
            <w:pPr>
              <w:jc w:val="center"/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1C2C35" w:rsidRDefault="00AC4ACB" w:rsidP="009032B6">
            <w:pPr>
              <w:jc w:val="center"/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1C2C35" w:rsidRDefault="00AC4ACB" w:rsidP="009032B6">
            <w:pPr>
              <w:jc w:val="center"/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1C2C35" w:rsidTr="004E651F">
        <w:tc>
          <w:tcPr>
            <w:tcW w:w="675" w:type="dxa"/>
            <w:vAlign w:val="center"/>
          </w:tcPr>
          <w:p w:rsidR="00AC4ACB" w:rsidRPr="001C2C35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1C2C3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1C2C35" w:rsidRDefault="00AC4ACB" w:rsidP="00AC4ACB">
            <w:pPr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สัญญาหรือข้อตกลงแก้ไขของห้างหุ้นส่วนสามัญหรือคณะบุคคลหรือกิจการร่วมค้า</w:t>
            </w:r>
          </w:p>
        </w:tc>
        <w:tc>
          <w:tcPr>
            <w:tcW w:w="1843" w:type="dxa"/>
          </w:tcPr>
          <w:p w:rsidR="00AC4ACB" w:rsidRPr="001C2C35" w:rsidRDefault="00AC4ACB" w:rsidP="00AC4ACB">
            <w:pPr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1C2C35" w:rsidRDefault="00AC4ACB" w:rsidP="009032B6">
            <w:pPr>
              <w:jc w:val="center"/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1C2C35" w:rsidRDefault="00AC4ACB" w:rsidP="009032B6">
            <w:pPr>
              <w:jc w:val="center"/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1C2C35" w:rsidRDefault="00AC4ACB" w:rsidP="009032B6">
            <w:pPr>
              <w:jc w:val="center"/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1C2C35" w:rsidRDefault="00AC4ACB" w:rsidP="009032B6">
            <w:pPr>
              <w:jc w:val="center"/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1C2C35" w:rsidTr="004E651F">
        <w:tc>
          <w:tcPr>
            <w:tcW w:w="675" w:type="dxa"/>
            <w:vAlign w:val="center"/>
          </w:tcPr>
          <w:p w:rsidR="00AC4ACB" w:rsidRPr="001C2C35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="00811134" w:rsidRPr="001C2C3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1C2C35" w:rsidRDefault="00AC4ACB" w:rsidP="00AC4ACB">
            <w:pPr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ต้นฉบับ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หนังสือให้ความยินยอมให้ใช้สถานที่ตั้งสำนักงานแห่งใหญ่โดยให้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 xml:space="preserve">เจ้าของร้านหรือเจ้าของกรรมสิทธิ์ลงนามและให้มีพยานลงชื่อรับรองอย่างน้อย 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คน</w:t>
            </w:r>
          </w:p>
        </w:tc>
        <w:tc>
          <w:tcPr>
            <w:tcW w:w="1843" w:type="dxa"/>
          </w:tcPr>
          <w:p w:rsidR="00AC4ACB" w:rsidRPr="001C2C35" w:rsidRDefault="00AC4ACB" w:rsidP="00AC4ACB">
            <w:pPr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1C2C35" w:rsidRDefault="00AC4ACB" w:rsidP="009032B6">
            <w:pPr>
              <w:jc w:val="center"/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1C2C35" w:rsidRDefault="00AC4ACB" w:rsidP="009032B6">
            <w:pPr>
              <w:jc w:val="center"/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1C2C35" w:rsidRDefault="00AC4ACB" w:rsidP="009032B6">
            <w:pPr>
              <w:jc w:val="center"/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1C2C35" w:rsidRDefault="00AC4ACB" w:rsidP="00AC4ACB">
            <w:pPr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ใช้ในกรณีแก้ไขเพิ่มเติมที่ตั้งสำนักงานแห่งใหญ่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1C2C35" w:rsidTr="004E651F">
        <w:tc>
          <w:tcPr>
            <w:tcW w:w="675" w:type="dxa"/>
            <w:vAlign w:val="center"/>
          </w:tcPr>
          <w:p w:rsidR="00AC4ACB" w:rsidRPr="001C2C35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5</w:t>
            </w:r>
            <w:r w:rsidR="00811134" w:rsidRPr="001C2C3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1C2C35" w:rsidRDefault="00AC4ACB" w:rsidP="00AC4ACB">
            <w:pPr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หรือเอกสารสิทธิ์อย่างอื่นที่ผู้เป็นเจ้าของกรรมสิทธิ์เป็นผู้ให้ความยินยอมพร้อมลงนามรับรองสำเนาถูกต้อง</w:t>
            </w:r>
          </w:p>
        </w:tc>
        <w:tc>
          <w:tcPr>
            <w:tcW w:w="1843" w:type="dxa"/>
          </w:tcPr>
          <w:p w:rsidR="00AC4ACB" w:rsidRPr="001C2C35" w:rsidRDefault="00AC4ACB" w:rsidP="009032B6">
            <w:pPr>
              <w:jc w:val="center"/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1C2C35" w:rsidRDefault="00AC4ACB" w:rsidP="009032B6">
            <w:pPr>
              <w:jc w:val="center"/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1C2C35" w:rsidRDefault="00AC4ACB" w:rsidP="009032B6">
            <w:pPr>
              <w:jc w:val="center"/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1C2C35" w:rsidRDefault="00AC4ACB" w:rsidP="009032B6">
            <w:pPr>
              <w:jc w:val="center"/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1C2C35" w:rsidRDefault="00AC4ACB" w:rsidP="00AC4ACB">
            <w:pPr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กรณีผู้ประกอบพาณิชยกิจมิได้เป็นเจ้าบ้าน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1C2C35" w:rsidTr="004E651F">
        <w:tc>
          <w:tcPr>
            <w:tcW w:w="675" w:type="dxa"/>
            <w:vAlign w:val="center"/>
          </w:tcPr>
          <w:p w:rsidR="00AC4ACB" w:rsidRPr="001C2C35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="00811134" w:rsidRPr="001C2C3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1C2C35" w:rsidRDefault="00AC4ACB" w:rsidP="00AC4ACB">
            <w:pPr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ผนที่แสดงสถานที่ซึ่งใช้ประกอบพาณิชยกิจและสถานที่สำคัญบริเวณใกล้เคียงโดยสังเขปพร้อมลงนามรับรองเอกสาร</w:t>
            </w:r>
          </w:p>
        </w:tc>
        <w:tc>
          <w:tcPr>
            <w:tcW w:w="1843" w:type="dxa"/>
          </w:tcPr>
          <w:p w:rsidR="00AC4ACB" w:rsidRPr="001C2C35" w:rsidRDefault="00AC4ACB" w:rsidP="009032B6">
            <w:pPr>
              <w:jc w:val="center"/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1C2C35" w:rsidRDefault="00AC4ACB" w:rsidP="009032B6">
            <w:pPr>
              <w:jc w:val="center"/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1C2C35" w:rsidRDefault="00AC4ACB" w:rsidP="009032B6">
            <w:pPr>
              <w:jc w:val="center"/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1C2C35" w:rsidRDefault="00AC4ACB" w:rsidP="009032B6">
            <w:pPr>
              <w:jc w:val="center"/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1C2C35" w:rsidRDefault="00AC4ACB" w:rsidP="009032B6">
            <w:pPr>
              <w:jc w:val="center"/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1C2C35" w:rsidTr="004E651F">
        <w:tc>
          <w:tcPr>
            <w:tcW w:w="675" w:type="dxa"/>
            <w:vAlign w:val="center"/>
          </w:tcPr>
          <w:p w:rsidR="00AC4ACB" w:rsidRPr="001C2C35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="00811134" w:rsidRPr="001C2C3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1C2C35" w:rsidRDefault="00AC4ACB" w:rsidP="00AC4ACB">
            <w:pPr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พร้อมปิดอากรแสตมป์ 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</w:tc>
        <w:tc>
          <w:tcPr>
            <w:tcW w:w="1843" w:type="dxa"/>
          </w:tcPr>
          <w:p w:rsidR="00AC4ACB" w:rsidRPr="001C2C35" w:rsidRDefault="00AC4ACB" w:rsidP="009032B6">
            <w:pPr>
              <w:jc w:val="center"/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1C2C35" w:rsidRDefault="00AC4ACB" w:rsidP="009032B6">
            <w:pPr>
              <w:jc w:val="center"/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1C2C35" w:rsidRDefault="00AC4ACB" w:rsidP="009032B6">
            <w:pPr>
              <w:jc w:val="center"/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1C2C35" w:rsidRDefault="00AC4ACB" w:rsidP="009032B6">
            <w:pPr>
              <w:jc w:val="center"/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1C2C35" w:rsidRDefault="00AC4ACB" w:rsidP="009032B6">
            <w:pPr>
              <w:jc w:val="center"/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1C2C35" w:rsidTr="004E651F">
        <w:tc>
          <w:tcPr>
            <w:tcW w:w="675" w:type="dxa"/>
            <w:vAlign w:val="center"/>
          </w:tcPr>
          <w:p w:rsidR="00AC4ACB" w:rsidRPr="001C2C35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="00811134" w:rsidRPr="001C2C3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1C2C35" w:rsidRDefault="00AC4ACB" w:rsidP="00AC4ACB">
            <w:pPr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สำเนาบัตรประจำตัวของ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 xml:space="preserve">ผู้รับมอบอำนาจ 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1C2C35" w:rsidRDefault="00AC4ACB" w:rsidP="009032B6">
            <w:pPr>
              <w:jc w:val="center"/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กรมการปกครอง</w:t>
            </w:r>
          </w:p>
        </w:tc>
        <w:tc>
          <w:tcPr>
            <w:tcW w:w="1559" w:type="dxa"/>
          </w:tcPr>
          <w:p w:rsidR="00AC4ACB" w:rsidRPr="001C2C35" w:rsidRDefault="00AC4ACB" w:rsidP="009032B6">
            <w:pPr>
              <w:jc w:val="center"/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1C2C35" w:rsidRDefault="00AC4ACB" w:rsidP="009032B6">
            <w:pPr>
              <w:jc w:val="center"/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1C2C35" w:rsidRDefault="00AC4ACB" w:rsidP="009032B6">
            <w:pPr>
              <w:jc w:val="center"/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1C2C35" w:rsidRDefault="00AC4ACB" w:rsidP="009032B6">
            <w:pPr>
              <w:jc w:val="center"/>
              <w:rPr>
                <w:rFonts w:ascii="TH SarabunIT๙" w:hAnsi="TH SarabunIT๙" w:cs="TH SarabunIT๙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A10CDA" w:rsidRPr="001C2C35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C2C3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1C2C35" w:rsidTr="00090552">
        <w:tc>
          <w:tcPr>
            <w:tcW w:w="534" w:type="dxa"/>
          </w:tcPr>
          <w:p w:rsidR="00A13B6C" w:rsidRPr="001C2C35" w:rsidRDefault="00A13B6C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1C2C3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1C2C35" w:rsidRDefault="00A13B6C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ค่าธรรมเนียมครั้งละ</w:t>
            </w:r>
          </w:p>
          <w:p w:rsidR="00E90756" w:rsidRPr="001C2C35" w:rsidRDefault="000F1309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9032B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="00F5490C"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 </w:t>
            </w:r>
            <w:r w:rsidR="00F5490C"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1C2C35" w:rsidRDefault="00E90756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1C2C35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A13B6C" w:rsidRPr="001C2C35" w:rsidTr="00090552">
        <w:tc>
          <w:tcPr>
            <w:tcW w:w="534" w:type="dxa"/>
          </w:tcPr>
          <w:p w:rsidR="00A13B6C" w:rsidRPr="001C2C35" w:rsidRDefault="00A13B6C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1C2C3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1C2C35" w:rsidRDefault="00A13B6C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ค่าธรรมเนียมคัดสำเนาเอกสาร </w:t>
            </w:r>
            <w:r w:rsidRPr="001C2C3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C2C3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ชุดละ</w:t>
            </w:r>
            <w:r w:rsidRPr="001C2C3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E90756" w:rsidRPr="001C2C35" w:rsidRDefault="000F1309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9032B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="00F5490C"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="00F5490C"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1C2C35" w:rsidRDefault="00E90756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1C2C35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216FA4" w:rsidRPr="001C2C35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C2C3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1C2C35" w:rsidTr="00C1539D">
        <w:tc>
          <w:tcPr>
            <w:tcW w:w="534" w:type="dxa"/>
          </w:tcPr>
          <w:p w:rsidR="00EA6950" w:rsidRPr="001C2C35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1C2C3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1C2C35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องค์การบริหารส่วนตำบลนาวงอำเภอห้วยยอดจังหวัดตรัง 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92210</w:t>
            </w:r>
            <w:r w:rsidR="009032B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             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075264140</w:t>
            </w:r>
            <w:r w:rsidRPr="001C2C35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1C2C35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1C2C35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1C2C35" w:rsidTr="00C1539D">
        <w:tc>
          <w:tcPr>
            <w:tcW w:w="534" w:type="dxa"/>
          </w:tcPr>
          <w:p w:rsidR="00EA6950" w:rsidRPr="001C2C35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1C2C3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1C2C35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9032B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www.navong.go.th</w:t>
            </w:r>
            <w:r w:rsidRPr="001C2C35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1C2C35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1C2C35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1C2C35" w:rsidTr="00C1539D">
        <w:tc>
          <w:tcPr>
            <w:tcW w:w="534" w:type="dxa"/>
          </w:tcPr>
          <w:p w:rsidR="00EA6950" w:rsidRPr="001C2C35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1C2C3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1C2C35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9032B6"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 xml:space="preserve">  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1C2C35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1C2C35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1C2C35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( </w:t>
            </w:r>
            <w:r w:rsidRPr="001C2C35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1C2C35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 </w:t>
            </w:r>
            <w:r w:rsidRPr="001C2C35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1C2C35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</w:t>
            </w:r>
            <w:r w:rsidRPr="001C2C35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1C2C35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1C2C35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1C2C35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1C2C35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1C2C35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.1111 </w:t>
            </w:r>
            <w:r w:rsidRPr="001C2C35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1C2C35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 </w:t>
            </w:r>
            <w:r w:rsidRPr="001C2C35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1C2C35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</w:t>
            </w:r>
            <w:r w:rsidRPr="001C2C35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1C2C35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013BC7" w:rsidRPr="001C2C35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1C2C3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1C2C3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1C2C35" w:rsidTr="00C1539D">
        <w:tc>
          <w:tcPr>
            <w:tcW w:w="675" w:type="dxa"/>
          </w:tcPr>
          <w:p w:rsidR="00F064C0" w:rsidRPr="001C2C35" w:rsidRDefault="00F064C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C1539D" w:rsidRPr="001C2C3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1C2C35" w:rsidRDefault="00F064C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คู่มือการกรอกเอกสาร</w:t>
            </w:r>
            <w:r w:rsidRPr="001C2C35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1C2C35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D51311" w:rsidRPr="001C2C35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C2C3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1C2C35" w:rsidRDefault="009032B6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     </w:t>
      </w:r>
      <w:r w:rsidR="0064558D" w:rsidRPr="001C2C35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64558D" w:rsidRPr="001C2C35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1C2C35" w:rsidTr="0064558D">
        <w:tc>
          <w:tcPr>
            <w:tcW w:w="1418" w:type="dxa"/>
          </w:tcPr>
          <w:p w:rsidR="0064558D" w:rsidRPr="001C2C35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1C2C3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1C2C35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11/09/2558</w:t>
            </w:r>
          </w:p>
        </w:tc>
      </w:tr>
      <w:tr w:rsidR="0064558D" w:rsidRPr="001C2C35" w:rsidTr="0064558D">
        <w:tc>
          <w:tcPr>
            <w:tcW w:w="1418" w:type="dxa"/>
          </w:tcPr>
          <w:p w:rsidR="0064558D" w:rsidRPr="001C2C35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1C2C3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1C2C35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64558D" w:rsidRPr="001C2C35" w:rsidTr="0064558D">
        <w:tc>
          <w:tcPr>
            <w:tcW w:w="1418" w:type="dxa"/>
          </w:tcPr>
          <w:p w:rsidR="0064558D" w:rsidRPr="001C2C35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1C2C3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1C2C35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องค์การบริหารส่วนตำบลนาวงอำเภอห้วยยอดจังหวัดตรัง</w:t>
            </w:r>
            <w:r w:rsidR="00BC6818"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สถ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64558D" w:rsidRPr="001C2C35" w:rsidTr="0064558D">
        <w:tc>
          <w:tcPr>
            <w:tcW w:w="1418" w:type="dxa"/>
          </w:tcPr>
          <w:p w:rsidR="0064558D" w:rsidRPr="001C2C35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1C2C3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1C2C35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4558D" w:rsidRPr="001C2C35" w:rsidTr="0064558D">
        <w:tc>
          <w:tcPr>
            <w:tcW w:w="1418" w:type="dxa"/>
          </w:tcPr>
          <w:p w:rsidR="0064558D" w:rsidRPr="001C2C35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1C2C3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1C2C35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1C2C3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64558D" w:rsidRPr="001C2C35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1C2C35" w:rsidRDefault="00982CD7" w:rsidP="00982CD7">
      <w:pPr>
        <w:pStyle w:val="a5"/>
        <w:spacing w:after="0" w:line="240" w:lineRule="auto"/>
        <w:ind w:left="426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</w:p>
    <w:p w:rsidR="00D51311" w:rsidRPr="001C2C35" w:rsidRDefault="00D51311" w:rsidP="00D51311">
      <w:pPr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1C2C35">
      <w:headerReference w:type="default" r:id="rId8"/>
      <w:pgSz w:w="11907" w:h="16839" w:code="9"/>
      <w:pgMar w:top="567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3DA3" w:rsidRDefault="00193DA3" w:rsidP="00C81DB8">
      <w:pPr>
        <w:spacing w:after="0" w:line="240" w:lineRule="auto"/>
      </w:pPr>
      <w:r>
        <w:separator/>
      </w:r>
    </w:p>
  </w:endnote>
  <w:endnote w:type="continuationSeparator" w:id="1">
    <w:p w:rsidR="00193DA3" w:rsidRDefault="00193DA3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3DA3" w:rsidRDefault="00193DA3" w:rsidP="00C81DB8">
      <w:pPr>
        <w:spacing w:after="0" w:line="240" w:lineRule="auto"/>
      </w:pPr>
      <w:r>
        <w:separator/>
      </w:r>
    </w:p>
  </w:footnote>
  <w:footnote w:type="continuationSeparator" w:id="1">
    <w:p w:rsidR="00193DA3" w:rsidRDefault="00193DA3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030EF7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6A4342">
          <w:rPr>
            <w:noProof/>
          </w:rPr>
          <w:t>5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6A4342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30EF7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3DA3"/>
    <w:rsid w:val="0019582A"/>
    <w:rsid w:val="001B1C8D"/>
    <w:rsid w:val="001C2C35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2C58CF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7692B"/>
    <w:rsid w:val="00593E8D"/>
    <w:rsid w:val="005C6B68"/>
    <w:rsid w:val="005F2E3B"/>
    <w:rsid w:val="00600A25"/>
    <w:rsid w:val="006437C0"/>
    <w:rsid w:val="0064558D"/>
    <w:rsid w:val="0065175D"/>
    <w:rsid w:val="00666C73"/>
    <w:rsid w:val="00686AAA"/>
    <w:rsid w:val="006974B7"/>
    <w:rsid w:val="006A4342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032B6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20831"/>
    <w:rsid w:val="00A47E94"/>
    <w:rsid w:val="00AA7734"/>
    <w:rsid w:val="00AC4ACB"/>
    <w:rsid w:val="00AE6A9D"/>
    <w:rsid w:val="00AF4A06"/>
    <w:rsid w:val="00B23DA2"/>
    <w:rsid w:val="00B509FC"/>
    <w:rsid w:val="00B67A45"/>
    <w:rsid w:val="00B95782"/>
    <w:rsid w:val="00BC5DA7"/>
    <w:rsid w:val="00BC6818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8</TotalTime>
  <Pages>1</Pages>
  <Words>993</Words>
  <Characters>5662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KKD Windows 7 V.3</cp:lastModifiedBy>
  <cp:revision>7</cp:revision>
  <cp:lastPrinted>2015-09-29T08:25:00Z</cp:lastPrinted>
  <dcterms:created xsi:type="dcterms:W3CDTF">2015-09-11T07:15:00Z</dcterms:created>
  <dcterms:modified xsi:type="dcterms:W3CDTF">2015-09-29T08:34:00Z</dcterms:modified>
</cp:coreProperties>
</file>